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1EEA12" w14:textId="1BF42D1C" w:rsidR="00EE3B06" w:rsidRDefault="00A370AF">
      <w:pPr>
        <w:pStyle w:val="Nzev"/>
        <w:rPr>
          <w:lang w:val="cs-CZ"/>
        </w:rPr>
      </w:pPr>
      <w:bookmarkStart w:id="0" w:name="_GoBack"/>
      <w:bookmarkEnd w:id="0"/>
      <w:r>
        <w:rPr>
          <w:lang w:val="cs-CZ"/>
        </w:rPr>
        <w:t xml:space="preserve">Návštěva </w:t>
      </w:r>
      <w:r w:rsidR="00990B98">
        <w:rPr>
          <w:lang w:val="cs-CZ"/>
        </w:rPr>
        <w:t xml:space="preserve"> </w:t>
      </w:r>
    </w:p>
    <w:p w14:paraId="3D50D6A8" w14:textId="03224788" w:rsidR="00E0307B" w:rsidRPr="005A1491" w:rsidRDefault="00A370AF">
      <w:pPr>
        <w:pStyle w:val="Nzev"/>
        <w:rPr>
          <w:lang w:val="cs-CZ"/>
        </w:rPr>
      </w:pPr>
      <w:r>
        <w:rPr>
          <w:lang w:val="cs-CZ"/>
        </w:rPr>
        <w:t>Miloše Formana</w:t>
      </w:r>
    </w:p>
    <w:p w14:paraId="6147C58B" w14:textId="7FFB445D" w:rsidR="00E0307B" w:rsidRPr="00E71D92" w:rsidRDefault="00295DA7" w:rsidP="00E71D92">
      <w:pPr>
        <w:pStyle w:val="Podnadpis"/>
      </w:pPr>
      <w:r w:rsidRPr="00E71D92">
        <w:rPr>
          <w:noProof/>
          <w:lang w:val="cs-CZ" w:eastAsia="cs-CZ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51259A54" wp14:editId="64B12889">
                <wp:simplePos x="0" y="0"/>
                <wp:positionH relativeFrom="margin">
                  <wp:posOffset>0</wp:posOffset>
                </wp:positionH>
                <wp:positionV relativeFrom="paragraph">
                  <wp:posOffset>711835</wp:posOffset>
                </wp:positionV>
                <wp:extent cx="2240280" cy="6492240"/>
                <wp:effectExtent l="0" t="0" r="7620" b="186055"/>
                <wp:wrapSquare wrapText="bothSides"/>
                <wp:docPr id="1" name="Textové pole 1" descr="Textový boční panel pro umístění důležitého sdělení a fotograf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49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E0307B" w14:paraId="0B469B82" w14:textId="77777777" w:rsidTr="00544A89">
                              <w:trPr>
                                <w:trHeight w:hRule="exact" w:val="6951"/>
                              </w:trPr>
                              <w:tc>
                                <w:tcPr>
                                  <w:tcW w:w="3518" w:type="dxa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14:paraId="712F90A9" w14:textId="1963E0C0" w:rsidR="00E0307B" w:rsidRDefault="0011281E" w:rsidP="0011281E">
                                  <w:pPr>
                                    <w:pStyle w:val="Nadpisbloku"/>
                                    <w:spacing w:line="240" w:lineRule="atLeast"/>
                                    <w:ind w:left="0" w:firstLine="0"/>
                                  </w:pPr>
                                  <w:r>
                                    <w:t xml:space="preserve">   </w:t>
                                  </w:r>
                                  <w:r w:rsidR="008A404E">
                                    <w:t>MILOŠ FORMAN</w:t>
                                  </w:r>
                                </w:p>
                                <w:p w14:paraId="50E3D032" w14:textId="77777777" w:rsidR="00E0307B" w:rsidRDefault="008A404E" w:rsidP="008A404E">
                                  <w:pPr>
                                    <w:pStyle w:val="Bloktextu"/>
                                    <w:rPr>
                                      <w:lang w:val="cs-CZ"/>
                                    </w:rPr>
                                  </w:pPr>
                                  <w:r>
                                    <w:t>Miloš Forman, je režisér, scenárista a herec českého původu, žijící ve Spojených státech amerických. Je držite</w:t>
                                  </w:r>
                                  <w:r>
                                    <w:softHyphen/>
                                    <w:t>lem dvou Oscarů za nejlepší režii, tří Zlatých glóbů a ceny BAFTA ve stejné kategorii.</w:t>
                                  </w:r>
                                  <w:r>
                                    <w:rPr>
                                      <w:lang w:val="cs-CZ"/>
                                    </w:rPr>
                                    <w:t xml:space="preserve"> </w:t>
                                  </w:r>
                                </w:p>
                                <w:p w14:paraId="3DD5B150" w14:textId="6093CD46" w:rsidR="00820D12" w:rsidRDefault="00820D12" w:rsidP="00224822">
                                  <w:pPr>
                                    <w:pStyle w:val="Nadpisbloku"/>
                                    <w:spacing w:line="240" w:lineRule="atLeast"/>
                                    <w:ind w:firstLine="0"/>
                                  </w:pPr>
                                  <w:r>
                                    <w:t xml:space="preserve">Základní škola </w:t>
                                  </w:r>
                                </w:p>
                                <w:p w14:paraId="1EDA9BF9" w14:textId="77777777" w:rsidR="00224822" w:rsidRDefault="002306C2" w:rsidP="00224822">
                                  <w:pPr>
                                    <w:pStyle w:val="Nadpisbloku"/>
                                    <w:spacing w:line="240" w:lineRule="atLeast"/>
                                    <w:ind w:firstLine="0"/>
                                  </w:pPr>
                                  <w:r>
                                    <w:t xml:space="preserve">Nové Město na </w:t>
                                  </w:r>
                                </w:p>
                                <w:p w14:paraId="2136E720" w14:textId="2CED18BB" w:rsidR="00820D12" w:rsidRDefault="002306C2" w:rsidP="00224822">
                                  <w:pPr>
                                    <w:pStyle w:val="Nadpisbloku"/>
                                    <w:spacing w:line="240" w:lineRule="atLeast"/>
                                    <w:ind w:firstLine="0"/>
                                  </w:pPr>
                                  <w:r>
                                    <w:t>Moravě</w:t>
                                  </w:r>
                                </w:p>
                                <w:p w14:paraId="0F780AE5" w14:textId="6DBB550E" w:rsidR="0002536E" w:rsidRDefault="00224822" w:rsidP="00544A89">
                                  <w:pPr>
                                    <w:pStyle w:val="Bloktextu"/>
                                    <w:ind w:firstLine="0"/>
                                  </w:pPr>
                                  <w:r>
                                    <w:t>Zá</w:t>
                                  </w:r>
                                  <w:r w:rsidR="003C347C">
                                    <w:t>k</w:t>
                                  </w:r>
                                  <w:r w:rsidR="00544A89">
                                    <w:t>ladní škola má více než 130 let dlouhou tradici. Dnes je nejvíce spojována s výukou informatiky, na kterou se specializuje více než 20 let.</w:t>
                                  </w:r>
                                </w:p>
                              </w:tc>
                            </w:tr>
                            <w:tr w:rsidR="00E0307B" w14:paraId="5AF3066D" w14:textId="77777777" w:rsidTr="00632BA6">
                              <w:trPr>
                                <w:trHeight w:hRule="exact" w:val="87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2EC87310" w14:textId="77777777" w:rsidR="00E0307B" w:rsidRDefault="00E0307B"/>
                              </w:tc>
                            </w:tr>
                            <w:tr w:rsidR="00E0307B" w14:paraId="1953D353" w14:textId="77777777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14:paraId="384A66BB" w14:textId="176DFAE9" w:rsidR="00E0307B" w:rsidRDefault="00603B59">
                                  <w:r>
                                    <w:rPr>
                                      <w:noProof/>
                                      <w:lang w:val="cs-CZ" w:eastAsia="cs-CZ"/>
                                    </w:rPr>
                                    <w:t xml:space="preserve">  </w:t>
                                  </w:r>
                                  <w:r w:rsidR="00295DA7">
                                    <w:rPr>
                                      <w:noProof/>
                                      <w:lang w:val="cs-CZ" w:eastAsia="cs-CZ"/>
                                    </w:rPr>
                                    <w:drawing>
                                      <wp:inline distT="0" distB="0" distL="0" distR="0" wp14:anchorId="4A484C28" wp14:editId="1012CEE8">
                                        <wp:extent cx="2239200" cy="2239200"/>
                                        <wp:effectExtent l="0" t="0" r="8890" b="8890"/>
                                        <wp:docPr id="9" name="Obrázek 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rázek  1" descr="C:\Users\Steph\Dropbox\7-27 specs\newsletter\fron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9200" cy="223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FDEE441" w14:textId="29C58209" w:rsidR="00E0307B" w:rsidRPr="00295DA7" w:rsidRDefault="00E0307B" w:rsidP="007B4A95">
                            <w:pPr>
                              <w:pStyle w:val="popisek"/>
                              <w:rPr>
                                <w:lang w:val="cs-C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59A54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alt="Textový boční panel pro umístění důležitého sdělení a fotografie" style="position:absolute;left:0;text-align:left;margin-left:0;margin-top:56.05pt;width:176.4pt;height:511.2pt;z-index:25165926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" o:allowoverlap="f" filled="f" stroked="f" strokeweight=".5pt">
                <v:textbox style="mso-fit-shape-to-text:t"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E0307B" w14:paraId="0B469B82" w14:textId="77777777" w:rsidTr="00544A89">
                        <w:trPr>
                          <w:trHeight w:hRule="exact" w:val="6951"/>
                        </w:trPr>
                        <w:tc>
                          <w:tcPr>
                            <w:tcW w:w="3518" w:type="dxa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14:paraId="712F90A9" w14:textId="1963E0C0" w:rsidR="00E0307B" w:rsidRDefault="0011281E" w:rsidP="0011281E">
                            <w:pPr>
                              <w:pStyle w:val="Nadpisbloku"/>
                              <w:spacing w:line="240" w:lineRule="atLeast"/>
                              <w:ind w:left="0" w:firstLine="0"/>
                            </w:pPr>
                            <w:r>
                              <w:t xml:space="preserve">   </w:t>
                            </w:r>
                            <w:r w:rsidR="008A404E">
                              <w:t>MILOŠ FORMAN</w:t>
                            </w:r>
                          </w:p>
                          <w:p w14:paraId="50E3D032" w14:textId="77777777" w:rsidR="00E0307B" w:rsidRDefault="008A404E" w:rsidP="008A404E">
                            <w:pPr>
                              <w:pStyle w:val="Bloktextu"/>
                              <w:rPr>
                                <w:lang w:val="cs-CZ"/>
                              </w:rPr>
                            </w:pPr>
                            <w:r>
                              <w:t>Miloš Forman, je režisér, scenárista a herec českého původu, žijící ve Spojených státech amerických. Je držite</w:t>
                            </w:r>
                            <w:r>
                              <w:softHyphen/>
                              <w:t>lem dvou Oscarů za nejlepší režii, tří Zlatých glóbů a ceny BAFTA ve stejné kategorii.</w:t>
                            </w:r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</w:p>
                          <w:p w14:paraId="3DD5B150" w14:textId="6093CD46" w:rsidR="00820D12" w:rsidRDefault="00820D12" w:rsidP="00224822">
                            <w:pPr>
                              <w:pStyle w:val="Nadpisbloku"/>
                              <w:spacing w:line="240" w:lineRule="atLeast"/>
                              <w:ind w:firstLine="0"/>
                            </w:pPr>
                            <w:r>
                              <w:t xml:space="preserve">Základní škola </w:t>
                            </w:r>
                          </w:p>
                          <w:p w14:paraId="1EDA9BF9" w14:textId="77777777" w:rsidR="00224822" w:rsidRDefault="002306C2" w:rsidP="00224822">
                            <w:pPr>
                              <w:pStyle w:val="Nadpisbloku"/>
                              <w:spacing w:line="240" w:lineRule="atLeast"/>
                              <w:ind w:firstLine="0"/>
                            </w:pPr>
                            <w:r>
                              <w:t xml:space="preserve">Nové Město na </w:t>
                            </w:r>
                          </w:p>
                          <w:p w14:paraId="2136E720" w14:textId="2CED18BB" w:rsidR="00820D12" w:rsidRDefault="002306C2" w:rsidP="00224822">
                            <w:pPr>
                              <w:pStyle w:val="Nadpisbloku"/>
                              <w:spacing w:line="240" w:lineRule="atLeast"/>
                              <w:ind w:firstLine="0"/>
                            </w:pPr>
                            <w:r>
                              <w:t>Moravě</w:t>
                            </w:r>
                          </w:p>
                          <w:p w14:paraId="0F780AE5" w14:textId="6DBB550E" w:rsidR="0002536E" w:rsidRDefault="00224822" w:rsidP="00544A89">
                            <w:pPr>
                              <w:pStyle w:val="Bloktextu"/>
                              <w:ind w:firstLine="0"/>
                            </w:pPr>
                            <w:r>
                              <w:t>Zá</w:t>
                            </w:r>
                            <w:r w:rsidR="003C347C">
                              <w:t>k</w:t>
                            </w:r>
                            <w:r w:rsidR="00544A89">
                              <w:t>ladní škola má více než 130 let dlouhou tradici. Dnes je nejvíce spojována s výukou informatiky, na kterou se specializuje více než 20 let.</w:t>
                            </w:r>
                          </w:p>
                        </w:tc>
                      </w:tr>
                      <w:tr w:rsidR="00E0307B" w14:paraId="5AF3066D" w14:textId="77777777" w:rsidTr="00632BA6">
                        <w:trPr>
                          <w:trHeight w:hRule="exact" w:val="87"/>
                        </w:trPr>
                        <w:tc>
                          <w:tcPr>
                            <w:tcW w:w="3518" w:type="dxa"/>
                          </w:tcPr>
                          <w:p w14:paraId="2EC87310" w14:textId="77777777" w:rsidR="00E0307B" w:rsidRDefault="00E0307B"/>
                        </w:tc>
                      </w:tr>
                      <w:tr w:rsidR="00E0307B" w14:paraId="1953D353" w14:textId="77777777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14:paraId="384A66BB" w14:textId="176DFAE9" w:rsidR="00E0307B" w:rsidRDefault="00603B59">
                            <w:r>
                              <w:rPr>
                                <w:noProof/>
                                <w:lang w:val="cs-CZ" w:eastAsia="cs-CZ"/>
                              </w:rPr>
                              <w:t xml:space="preserve">  </w:t>
                            </w:r>
                            <w:r w:rsidR="00295DA7">
                              <w:rPr>
                                <w:noProof/>
                                <w:lang w:val="cs-CZ" w:eastAsia="cs-CZ"/>
                              </w:rPr>
                              <w:drawing>
                                <wp:inline distT="0" distB="0" distL="0" distR="0" wp14:anchorId="4A484C28" wp14:editId="1012CEE8">
                                  <wp:extent cx="2239200" cy="2239200"/>
                                  <wp:effectExtent l="0" t="0" r="8890" b="8890"/>
                                  <wp:docPr id="9" name="Obrázek 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 1" descr="C:\Users\Steph\Dropbox\7-27 specs\newsletter\fro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200" cy="223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FDEE441" w14:textId="29C58209" w:rsidR="00E0307B" w:rsidRPr="00295DA7" w:rsidRDefault="00E0307B" w:rsidP="007B4A95">
                      <w:pPr>
                        <w:pStyle w:val="popisek"/>
                        <w:rPr>
                          <w:lang w:val="cs-CZ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38A9" w:rsidRPr="00E71D92">
        <w:t>10. 5. 2017</w:t>
      </w:r>
    </w:p>
    <w:p w14:paraId="19724F86" w14:textId="14470921" w:rsidR="00E0307B" w:rsidRPr="005A1491" w:rsidRDefault="003E7BF4" w:rsidP="009D19D4">
      <w:pPr>
        <w:pStyle w:val="nadpis10"/>
        <w:rPr>
          <w:lang w:val="cs-CZ"/>
        </w:rPr>
      </w:pPr>
      <w:bookmarkStart w:id="1" w:name="_Toc477457461"/>
      <w:r>
        <w:rPr>
          <w:lang w:val="cs-CZ"/>
        </w:rPr>
        <w:t>Úvodní slovo pana ředitele</w:t>
      </w:r>
      <w:bookmarkEnd w:id="1"/>
    </w:p>
    <w:p w14:paraId="6A4DE8AA" w14:textId="2674F6F4" w:rsidR="00EF0F52" w:rsidRDefault="004C74B4" w:rsidP="00F46DD1">
      <w:pPr>
        <w:ind w:firstLine="0"/>
        <w:rPr>
          <w:lang w:val="cs-CZ"/>
        </w:rPr>
      </w:pPr>
      <w:r>
        <w:rPr>
          <w:lang w:val="cs-CZ"/>
        </w:rPr>
        <w:t xml:space="preserve">Naše škola slaví 130. výročí své existence. Kolik chlapců a dívek prošlo jejími učebnami, to snad už nikdo nespočítá. Ale z různých historických zápisů vyplývá, že zde byla vždy eminentní snaha dát ze strany učitelů i učitelek svým žákům co nejvíce vědomostí do jejich praktického života. </w:t>
      </w:r>
      <w:r w:rsidR="00EF0F52">
        <w:rPr>
          <w:lang w:val="cs-CZ"/>
        </w:rPr>
        <w:t>Současná škola je velmi složitý or</w:t>
      </w:r>
      <w:r w:rsidR="00BD1820">
        <w:rPr>
          <w:lang w:val="cs-CZ"/>
        </w:rPr>
        <w:t>ganismus skládající se vedle hl</w:t>
      </w:r>
      <w:r w:rsidR="00EF0F52">
        <w:rPr>
          <w:lang w:val="cs-CZ"/>
        </w:rPr>
        <w:t>avního článku, učení, také z nesmírného množství různých činností, které rozvíjejí nejen učitelé, ale i žáci svým aktivním přístupem.</w:t>
      </w:r>
      <w:r w:rsidR="00BD1820">
        <w:rPr>
          <w:lang w:val="cs-CZ"/>
        </w:rPr>
        <w:t xml:space="preserve"> Mezi </w:t>
      </w:r>
      <w:r w:rsidR="00C0366D">
        <w:rPr>
          <w:lang w:val="cs-CZ"/>
        </w:rPr>
        <w:t>takov</w:t>
      </w:r>
      <w:r w:rsidR="00BD1820">
        <w:rPr>
          <w:lang w:val="cs-CZ"/>
        </w:rPr>
        <w:t>é činnosti bezesporu patří i setkávání různých generací, setkávání žáků s významnými osobnostmi. Takovou osobností je bezesporu světově uznávaný režisér Miloš Forman.</w:t>
      </w:r>
    </w:p>
    <w:p w14:paraId="3A9A2C2C" w14:textId="77777777" w:rsidR="00C42611" w:rsidRPr="00C42611" w:rsidRDefault="00C42611" w:rsidP="00C42611">
      <w:pPr>
        <w:pStyle w:val="nadpis10"/>
        <w:rPr>
          <w:lang w:val="cs-CZ"/>
        </w:rPr>
      </w:pPr>
      <w:bookmarkStart w:id="2" w:name="_Toc477457462"/>
      <w:r w:rsidRPr="00C42611">
        <w:rPr>
          <w:lang w:val="cs-CZ"/>
        </w:rPr>
        <w:t>Název soutěžního projektu: Návštěva známé osobnosti</w:t>
      </w:r>
      <w:bookmarkEnd w:id="2"/>
    </w:p>
    <w:p w14:paraId="3A580DCD" w14:textId="5F7B9A3E" w:rsidR="00C57521" w:rsidRDefault="00C42611" w:rsidP="00C57521">
      <w:r w:rsidRPr="005A1491">
        <w:rPr>
          <w:lang w:val="cs-CZ"/>
        </w:rPr>
        <w:t xml:space="preserve"> </w:t>
      </w:r>
      <w:r w:rsidR="00E06DED">
        <w:t xml:space="preserve">Vedení školy požádalo </w:t>
      </w:r>
      <w:r w:rsidR="00E8757D">
        <w:t>třídu</w:t>
      </w:r>
      <w:r w:rsidR="00E06DED">
        <w:t xml:space="preserve"> 9.C</w:t>
      </w:r>
      <w:r w:rsidR="00E8757D">
        <w:t xml:space="preserve">, zda by společně s třídním učitelem (třídní učitelkou) nezorganizovala jednodenní setkání se všeobecně </w:t>
      </w:r>
      <w:r w:rsidR="00E06DED">
        <w:t>známou osobností, kterou máme rádi. Mohlo</w:t>
      </w:r>
      <w:r w:rsidR="00E8757D">
        <w:t xml:space="preserve"> se jednat o osobnost z oblasti kultury, politiky, zábavy nebo sportu. Škola má již bohaté zkušenosti například s pořádáním vánočních besídek, slavnostním vyřazováním žáků devátého ročníku atd. </w:t>
      </w:r>
    </w:p>
    <w:p w14:paraId="519D0DD7" w14:textId="08535E54" w:rsidR="00E0307B" w:rsidRDefault="00E8757D" w:rsidP="00C57521">
      <w:pPr>
        <w:rPr>
          <w:lang w:val="cs-CZ"/>
        </w:rPr>
      </w:pPr>
      <w:r>
        <w:t xml:space="preserve">V zadaném úkolu však </w:t>
      </w:r>
      <w:r w:rsidR="00E06DED">
        <w:t>hlavní tíha organizace spočívala na organizátorech setkání</w:t>
      </w:r>
      <w:r>
        <w:t xml:space="preserve">. Většinou je návštěva významné osobnosti vhodnou příležitostí k vedení diskuse se žáky, k reprezentaci školy, pořádání společného workshopu, slavnostního oběda a závěrečného posezení s občerstvením. </w:t>
      </w:r>
      <w:r w:rsidR="00E06DED">
        <w:t>Přejme si, aby se setkání s Milošm Formanem</w:t>
      </w:r>
      <w:r w:rsidR="00637DE9">
        <w:t xml:space="preserve"> </w:t>
      </w:r>
      <w:r w:rsidR="00637DE9" w:rsidRPr="00F4214D">
        <w:t>vydařilo</w:t>
      </w:r>
      <w:r w:rsidR="0011092C">
        <w:t>.</w:t>
      </w:r>
    </w:p>
    <w:p w14:paraId="70F0F4EE" w14:textId="0A5FAC65" w:rsidR="00632BA6" w:rsidRDefault="00632BA6" w:rsidP="00E8757D">
      <w:pPr>
        <w:rPr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69A7FC" wp14:editId="0DDD17E3">
                <wp:simplePos x="0" y="0"/>
                <wp:positionH relativeFrom="column">
                  <wp:posOffset>62688</wp:posOffset>
                </wp:positionH>
                <wp:positionV relativeFrom="paragraph">
                  <wp:posOffset>216535</wp:posOffset>
                </wp:positionV>
                <wp:extent cx="2240280" cy="635"/>
                <wp:effectExtent l="0" t="0" r="7620" b="952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429E56" w14:textId="5E7F597A" w:rsidR="007B4A95" w:rsidRPr="003708C3" w:rsidRDefault="007B4A95" w:rsidP="007B4A95">
                            <w:pPr>
                              <w:pStyle w:val="Titulek"/>
                              <w:rPr>
                                <w:rFonts w:asciiTheme="majorHAnsi" w:eastAsiaTheme="majorEastAsia" w:hAnsiTheme="majorHAnsi" w:cstheme="majorBidi"/>
                                <w:color w:val="5A5A5A" w:themeColor="text1" w:themeTint="A5"/>
                                <w:sz w:val="24"/>
                                <w:szCs w:val="20"/>
                              </w:rPr>
                            </w:pPr>
                            <w:r>
                              <w:t xml:space="preserve">Obrázek </w:t>
                            </w:r>
                            <w:r w:rsidR="00D33566">
                              <w:fldChar w:fldCharType="begin"/>
                            </w:r>
                            <w:r w:rsidR="00D33566">
                              <w:instrText xml:space="preserve"> SEQ Obrázek \* ARABIC </w:instrText>
                            </w:r>
                            <w:r w:rsidR="00D3356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D3356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Miloš Forman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9A7FC" id="Textové pole 10" o:spid="_x0000_s1027" type="#_x0000_t202" style="position:absolute;left:0;text-align:left;margin-left:4.95pt;margin-top:17.05pt;width:176.4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" stroked="f">
                <v:textbox style="mso-fit-shape-to-text:t" inset="0,0,0,0">
                  <w:txbxContent>
                    <w:p w14:paraId="02429E56" w14:textId="5E7F597A" w:rsidR="007B4A95" w:rsidRPr="003708C3" w:rsidRDefault="007B4A95" w:rsidP="007B4A95">
                      <w:pPr>
                        <w:pStyle w:val="Titulek"/>
                        <w:rPr>
                          <w:rFonts w:asciiTheme="majorHAnsi" w:eastAsiaTheme="majorEastAsia" w:hAnsiTheme="majorHAnsi" w:cstheme="majorBidi"/>
                          <w:color w:val="5A5A5A" w:themeColor="text1" w:themeTint="A5"/>
                          <w:sz w:val="24"/>
                          <w:szCs w:val="20"/>
                        </w:rPr>
                      </w:pPr>
                      <w:r>
                        <w:t xml:space="preserve">Obrázek </w:t>
                      </w:r>
                      <w:r w:rsidR="00D33566">
                        <w:fldChar w:fldCharType="begin"/>
                      </w:r>
                      <w:r w:rsidR="00D33566">
                        <w:instrText xml:space="preserve"> SEQ Obrázek \* ARABIC </w:instrText>
                      </w:r>
                      <w:r w:rsidR="00D33566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D33566">
                        <w:rPr>
                          <w:noProof/>
                        </w:rPr>
                        <w:fldChar w:fldCharType="end"/>
                      </w:r>
                      <w:r>
                        <w:t xml:space="preserve"> Miloš Forman</w:t>
                      </w:r>
                    </w:p>
                  </w:txbxContent>
                </v:textbox>
              </v:shape>
            </w:pict>
          </mc:Fallback>
        </mc:AlternateContent>
      </w:r>
    </w:p>
    <w:p w14:paraId="5BF2DAAE" w14:textId="2B6CDCCF" w:rsidR="00DF4E3F" w:rsidRPr="005A1491" w:rsidRDefault="00DF4E3F" w:rsidP="00E8757D">
      <w:pPr>
        <w:rPr>
          <w:lang w:val="cs-CZ"/>
        </w:rPr>
      </w:pPr>
    </w:p>
    <w:p w14:paraId="6FF87984" w14:textId="423B508D" w:rsidR="004B744D" w:rsidRDefault="00497113" w:rsidP="00497113">
      <w:pPr>
        <w:pStyle w:val="Citt"/>
        <w:rPr>
          <w:noProof/>
          <w:lang w:val="cs-CZ"/>
        </w:rPr>
      </w:pPr>
      <w:r>
        <w:rPr>
          <w:noProof/>
          <w:lang w:val="cs-CZ"/>
        </w:rPr>
        <w:t xml:space="preserve">„Člověk musí vždy snít výš, než na co má“  </w:t>
      </w:r>
      <w:r w:rsidR="009D19D4">
        <w:rPr>
          <w:noProof/>
          <w:lang w:val="cs-CZ"/>
        </w:rPr>
        <w:t>Miloš Forman</w:t>
      </w:r>
    </w:p>
    <w:sdt>
      <w:sdtPr>
        <w:rPr>
          <w:rFonts w:asciiTheme="minorHAnsi" w:eastAsiaTheme="minorHAnsi" w:hAnsiTheme="minorHAnsi" w:cstheme="minorBidi"/>
          <w:color w:val="404040" w:themeColor="text1" w:themeTint="BF"/>
          <w:kern w:val="2"/>
          <w:sz w:val="24"/>
          <w:szCs w:val="20"/>
          <w:lang w:val="en-US" w:eastAsia="ja-JP"/>
          <w14:ligatures w14:val="standard"/>
        </w:rPr>
        <w:id w:val="4209138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3EBCF9" w14:textId="15B58ED0" w:rsidR="00692D14" w:rsidRDefault="00692D14">
          <w:pPr>
            <w:pStyle w:val="Nadpisobsahu"/>
          </w:pPr>
          <w:r>
            <w:t>Obsah</w:t>
          </w:r>
        </w:p>
        <w:p w14:paraId="5A5FF974" w14:textId="5A8E490B" w:rsidR="004A3731" w:rsidRDefault="00692D14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7457461" w:history="1">
            <w:r w:rsidR="004A3731" w:rsidRPr="00373A61">
              <w:rPr>
                <w:rStyle w:val="Hypertextovodkaz"/>
                <w:noProof/>
                <w:lang w:val="cs-CZ"/>
              </w:rPr>
              <w:t>Úvodní slovo pana ředitele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_Toc477457461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1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2EF1B03B" w14:textId="0DE5E282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2" w:history="1">
            <w:r w:rsidR="004A3731" w:rsidRPr="00373A61">
              <w:rPr>
                <w:rStyle w:val="Hypertextovodkaz"/>
                <w:noProof/>
                <w:lang w:val="cs-CZ"/>
              </w:rPr>
              <w:t>Název soutěžního projektu: Návštěva známé osobnosti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_Toc477457462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1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0902A027" w14:textId="48664E45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3" w:history="1">
            <w:r w:rsidR="004A3731" w:rsidRPr="00373A61">
              <w:rPr>
                <w:rStyle w:val="Hypertextovodkaz"/>
                <w:noProof/>
                <w:lang w:val="cs-CZ" w:eastAsia="cs-CZ"/>
              </w:rPr>
              <w:t>Miloš Forman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_Toc477457463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2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44C6AE0B" w14:textId="78ACBDAC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4" w:history="1">
            <w:r w:rsidR="004A3731" w:rsidRPr="00373A61">
              <w:rPr>
                <w:rStyle w:val="Hypertextovodkaz"/>
                <w:noProof/>
                <w:lang w:val="cs-CZ" w:eastAsia="cs-CZ"/>
              </w:rPr>
              <w:t>Mládí Miloše Formana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_Toc477457464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2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150FA67A" w14:textId="182BDF94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5" w:history="1">
            <w:r w:rsidR="004A3731" w:rsidRPr="00373A61">
              <w:rPr>
                <w:rStyle w:val="Hypertextovodkaz"/>
                <w:noProof/>
                <w:lang w:val="cs-CZ" w:eastAsia="cs-CZ"/>
              </w:rPr>
              <w:t>Studium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_Toc477457465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2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14725EEE" w14:textId="1C5076AA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6" w:history="1">
            <w:r w:rsidR="004A3731" w:rsidRPr="00373A61">
              <w:rPr>
                <w:rStyle w:val="Hypertextovodkaz"/>
                <w:noProof/>
                <w:lang w:val="cs-CZ" w:eastAsia="cs-CZ"/>
              </w:rPr>
              <w:t>Amerika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_Toc477457466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3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02B08451" w14:textId="6335B818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7" w:history="1">
            <w:r w:rsidR="004A3731" w:rsidRPr="00373A61">
              <w:rPr>
                <w:rStyle w:val="Hypertextovodkaz"/>
                <w:noProof/>
              </w:rPr>
              <w:t>Filmografie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_Toc477457467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4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48D0BF36" w14:textId="638025D9" w:rsidR="004A3731" w:rsidRDefault="00D33566">
          <w:pPr>
            <w:pStyle w:val="Obsah1"/>
            <w:tabs>
              <w:tab w:val="right" w:leader="dot" w:pos="10457"/>
            </w:tabs>
            <w:rPr>
              <w:rFonts w:eastAsiaTheme="minorEastAsia"/>
              <w:noProof/>
              <w:color w:val="auto"/>
              <w:kern w:val="0"/>
              <w:sz w:val="22"/>
              <w:szCs w:val="22"/>
              <w:lang w:val="cs-CZ" w:eastAsia="cs-CZ"/>
              <w14:ligatures w14:val="none"/>
            </w:rPr>
          </w:pPr>
          <w:hyperlink w:anchor="_Toc477457468" w:history="1">
            <w:r w:rsidR="004A3731" w:rsidRPr="00373A61">
              <w:rPr>
                <w:rStyle w:val="Hypertextovodkaz"/>
                <w:noProof/>
              </w:rPr>
              <w:t>Zdroje</w:t>
            </w:r>
            <w:r w:rsidR="004A3731">
              <w:rPr>
                <w:noProof/>
                <w:webHidden/>
              </w:rPr>
              <w:tab/>
            </w:r>
            <w:r w:rsidR="004A3731">
              <w:rPr>
                <w:noProof/>
                <w:webHidden/>
              </w:rPr>
              <w:fldChar w:fldCharType="begin"/>
            </w:r>
            <w:r w:rsidR="004A3731">
              <w:rPr>
                <w:noProof/>
                <w:webHidden/>
              </w:rPr>
              <w:instrText xml:space="preserve"> PAGEREF _Toc477457468 \h </w:instrText>
            </w:r>
            <w:r w:rsidR="004A3731">
              <w:rPr>
                <w:noProof/>
                <w:webHidden/>
              </w:rPr>
            </w:r>
            <w:r w:rsidR="004A3731">
              <w:rPr>
                <w:noProof/>
                <w:webHidden/>
              </w:rPr>
              <w:fldChar w:fldCharType="separate"/>
            </w:r>
            <w:r w:rsidR="004A3731">
              <w:rPr>
                <w:noProof/>
                <w:webHidden/>
              </w:rPr>
              <w:t>4</w:t>
            </w:r>
            <w:r w:rsidR="004A3731">
              <w:rPr>
                <w:noProof/>
                <w:webHidden/>
              </w:rPr>
              <w:fldChar w:fldCharType="end"/>
            </w:r>
          </w:hyperlink>
        </w:p>
        <w:p w14:paraId="24E4971E" w14:textId="260CF6AC" w:rsidR="00692D14" w:rsidRDefault="00692D14">
          <w:r>
            <w:rPr>
              <w:b/>
              <w:bCs/>
            </w:rPr>
            <w:fldChar w:fldCharType="end"/>
          </w:r>
        </w:p>
      </w:sdtContent>
    </w:sdt>
    <w:p w14:paraId="360B3312" w14:textId="77777777" w:rsidR="00997B00" w:rsidRDefault="00997B00" w:rsidP="00E22D2C">
      <w:pPr>
        <w:pStyle w:val="nadpis10"/>
        <w:rPr>
          <w:lang w:val="cs-CZ" w:eastAsia="cs-CZ"/>
        </w:rPr>
        <w:sectPr w:rsidR="00997B00" w:rsidSect="002F1789">
          <w:headerReference w:type="default" r:id="rId10"/>
          <w:footerReference w:type="default" r:id="rId11"/>
          <w:pgSz w:w="11907" w:h="16839" w:code="9"/>
          <w:pgMar w:top="792" w:right="720" w:bottom="720" w:left="720" w:header="720" w:footer="720" w:gutter="0"/>
          <w:cols w:space="720"/>
          <w:titlePg/>
          <w:docGrid w:linePitch="360"/>
        </w:sectPr>
      </w:pPr>
    </w:p>
    <w:p w14:paraId="68FC9BD7" w14:textId="7C2F1A27" w:rsidR="00497113" w:rsidRDefault="00E22D2C" w:rsidP="00E22D2C">
      <w:pPr>
        <w:pStyle w:val="nadpis10"/>
        <w:rPr>
          <w:lang w:val="cs-CZ" w:eastAsia="cs-CZ"/>
        </w:rPr>
      </w:pPr>
      <w:bookmarkStart w:id="3" w:name="_Toc477457463"/>
      <w:r>
        <w:rPr>
          <w:lang w:val="cs-CZ" w:eastAsia="cs-CZ"/>
        </w:rPr>
        <w:t>Miloš Forman</w:t>
      </w:r>
      <w:bookmarkEnd w:id="3"/>
    </w:p>
    <w:p w14:paraId="176F15D4" w14:textId="214CD7B1" w:rsidR="008E043C" w:rsidRPr="008E043C" w:rsidRDefault="008E043C" w:rsidP="008E043C">
      <w:pPr>
        <w:keepNext/>
        <w:framePr w:dropCap="drop" w:lines="3" w:wrap="around" w:vAnchor="text" w:hAnchor="text"/>
        <w:spacing w:after="0" w:line="1022" w:lineRule="exact"/>
        <w:ind w:firstLine="0"/>
        <w:textAlignment w:val="baseline"/>
        <w:rPr>
          <w:b/>
          <w:bCs/>
          <w:position w:val="-8"/>
          <w:sz w:val="125"/>
          <w:lang w:val="cs-CZ" w:eastAsia="cs-CZ"/>
        </w:rPr>
      </w:pPr>
      <w:r w:rsidRPr="008E043C">
        <w:rPr>
          <w:position w:val="-8"/>
          <w:sz w:val="125"/>
          <w:lang w:val="cs-CZ" w:eastAsia="cs-CZ"/>
        </w:rPr>
        <w:t>M</w:t>
      </w:r>
    </w:p>
    <w:p w14:paraId="77002B47" w14:textId="3587441D" w:rsidR="00E22D2C" w:rsidRPr="00E22D2C" w:rsidRDefault="00404C93" w:rsidP="00470549">
      <w:pPr>
        <w:ind w:firstLine="0"/>
        <w:rPr>
          <w:lang w:val="cs-CZ" w:eastAsia="cs-CZ"/>
        </w:rPr>
      </w:pPr>
      <w:r w:rsidRPr="00404C93">
        <w:rPr>
          <w:b/>
          <w:bCs/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46201FC3" wp14:editId="2AA161BF">
            <wp:simplePos x="0" y="0"/>
            <wp:positionH relativeFrom="column">
              <wp:posOffset>3529965</wp:posOffset>
            </wp:positionH>
            <wp:positionV relativeFrom="paragraph">
              <wp:posOffset>1198880</wp:posOffset>
            </wp:positionV>
            <wp:extent cx="3098165" cy="1206500"/>
            <wp:effectExtent l="0" t="0" r="6985" b="0"/>
            <wp:wrapTight wrapText="bothSides">
              <wp:wrapPolygon edited="0">
                <wp:start x="0" y="0"/>
                <wp:lineTo x="0" y="21145"/>
                <wp:lineTo x="21516" y="21145"/>
                <wp:lineTo x="21516" y="0"/>
                <wp:lineTo x="0" y="0"/>
              </wp:wrapPolygon>
            </wp:wrapTight>
            <wp:docPr id="3" name="Obrázek 3" descr="https://upload.wikimedia.org/wikipedia/commons/e/e0/Milo%C5%A1_Forman_%28signatur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e/e0/Milo%C5%A1_Forman_%28signature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D2C" w:rsidRPr="00E22D2C">
        <w:rPr>
          <w:lang w:val="cs-CZ" w:eastAsia="cs-CZ"/>
        </w:rPr>
        <w:t>iloš Forman, původně Jan Tomáš Forman, (* 18. února 1932 Čáslav) je režisér, scenárista a herec českého původu, žijící ve Spojených státech amerických. Je držitelem dvou Oscarů za nejlepší režii, tří Zlatých glóbů a ceny BAFTA ve stejné kategorii.</w:t>
      </w:r>
    </w:p>
    <w:p w14:paraId="25BED727" w14:textId="60B0CF91" w:rsidR="00E22D2C" w:rsidRDefault="00E22D2C" w:rsidP="00E22D2C">
      <w:pPr>
        <w:rPr>
          <w:lang w:val="cs-CZ" w:eastAsia="cs-CZ"/>
        </w:rPr>
      </w:pPr>
      <w:r w:rsidRPr="00E22D2C">
        <w:rPr>
          <w:lang w:val="cs-CZ" w:eastAsia="cs-CZ"/>
        </w:rPr>
        <w:t xml:space="preserve">Narodil se v protestantské rodině </w:t>
      </w:r>
      <w:r w:rsidR="0019469F">
        <w:rPr>
          <w:rStyle w:val="Znakapoznpodarou"/>
          <w:lang w:val="cs-CZ" w:eastAsia="cs-CZ"/>
        </w:rPr>
        <w:footnoteReference w:id="1"/>
      </w:r>
      <w:r w:rsidRPr="00E22D2C">
        <w:rPr>
          <w:lang w:val="cs-CZ" w:eastAsia="cs-CZ"/>
        </w:rPr>
        <w:t>Anně Formanové (rozené Švábové) provozující hotel u Máchova jezera a Rudolfovi Formanovi, který působil jako středoškolský učitel. Jeho pravým otcem však byl známý pražský architekt židovského původu Otto Kohn.</w:t>
      </w:r>
      <w:r w:rsidR="00470549">
        <w:rPr>
          <w:lang w:val="cs-CZ" w:eastAsia="cs-CZ"/>
        </w:rPr>
        <w:t xml:space="preserve"> </w:t>
      </w:r>
      <w:r w:rsidRPr="00E22D2C">
        <w:rPr>
          <w:lang w:val="cs-CZ" w:eastAsia="cs-CZ"/>
        </w:rPr>
        <w:t>O svém pravém otci se však Miloš Forman dozvěděl až po válce. Mládí prožil jednak v rodné Čáslavi a střídavě i v penzionu Rut ve Starých Splavech. Hotel i s penzionem fungoval jen v létě, na zimu se rodina vracela do Čáslavi.</w:t>
      </w:r>
    </w:p>
    <w:p w14:paraId="59D63805" w14:textId="1AECF854" w:rsidR="00E22D2C" w:rsidRDefault="00E22D2C" w:rsidP="00E22D2C">
      <w:pPr>
        <w:pStyle w:val="nadpis10"/>
        <w:rPr>
          <w:lang w:val="cs-CZ" w:eastAsia="cs-CZ"/>
        </w:rPr>
      </w:pPr>
      <w:bookmarkStart w:id="4" w:name="_Toc477457464"/>
      <w:r w:rsidRPr="00E22D2C">
        <w:rPr>
          <w:lang w:val="cs-CZ" w:eastAsia="cs-CZ"/>
        </w:rPr>
        <w:t>Mládí</w:t>
      </w:r>
      <w:r w:rsidR="008613EE">
        <w:rPr>
          <w:lang w:val="cs-CZ" w:eastAsia="cs-CZ"/>
        </w:rPr>
        <w:t xml:space="preserve"> M</w:t>
      </w:r>
      <w:r>
        <w:rPr>
          <w:lang w:val="cs-CZ" w:eastAsia="cs-CZ"/>
        </w:rPr>
        <w:t>iloše Formana</w:t>
      </w:r>
      <w:bookmarkEnd w:id="4"/>
    </w:p>
    <w:p w14:paraId="494D04A4" w14:textId="6C8124A4" w:rsidR="008E043C" w:rsidRPr="008E043C" w:rsidRDefault="008E043C" w:rsidP="008E043C">
      <w:pPr>
        <w:keepNext/>
        <w:framePr w:dropCap="drop" w:lines="3" w:wrap="around" w:vAnchor="text" w:hAnchor="text"/>
        <w:spacing w:after="0" w:line="1022" w:lineRule="exact"/>
        <w:ind w:firstLine="0"/>
        <w:textAlignment w:val="baseline"/>
        <w:rPr>
          <w:position w:val="-6"/>
          <w:sz w:val="120"/>
          <w:lang w:val="cs-CZ" w:eastAsia="cs-CZ"/>
        </w:rPr>
      </w:pPr>
      <w:r w:rsidRPr="008E043C">
        <w:rPr>
          <w:position w:val="-6"/>
          <w:sz w:val="120"/>
          <w:lang w:val="cs-CZ" w:eastAsia="cs-CZ"/>
        </w:rPr>
        <w:t>O</w:t>
      </w:r>
    </w:p>
    <w:p w14:paraId="2BB8367F" w14:textId="4E213F2B" w:rsidR="00A6105D" w:rsidRDefault="00A6105D" w:rsidP="008E043C">
      <w:pPr>
        <w:ind w:firstLine="0"/>
        <w:rPr>
          <w:lang w:val="cs-CZ" w:eastAsia="cs-CZ"/>
        </w:rPr>
      </w:pPr>
      <w:r w:rsidRPr="00470549">
        <w:rPr>
          <w:lang w:val="cs-CZ" w:eastAsia="cs-CZ"/>
        </w:rPr>
        <w:t>ba rodiče byli po několik roků vězněni a se svou matkou se setkal pouze jednou krátce v Petschkově paláci v Praze. Matka poté 1. března 1943 zahynula na tyfus v koncentračním táboře Auschwitz-Birkenau a otec zemřel tamtéž 11. května. Mil</w:t>
      </w:r>
      <w:r>
        <w:rPr>
          <w:lang w:val="cs-CZ" w:eastAsia="cs-CZ"/>
        </w:rPr>
        <w:t>oš poté vyrůstal u příbuzných</w:t>
      </w:r>
      <w:r w:rsidRPr="00470549">
        <w:rPr>
          <w:lang w:val="cs-CZ" w:eastAsia="cs-CZ"/>
        </w:rPr>
        <w:t xml:space="preserve"> a v poděbradské internátní škole krále Jiřího, kde jeho spolužáky byli mj. Václav Havel, bratři Mašínové a Zbyněk Janata. Po válce se osiřelí chlapci (Miloš a jeho o 12 let starší bratr Pavel) do penzionu Rut vrátili, začali jej opravovat, po znárodnění v roce 1948 o něj přišli. On sám měl možnost bydlet v jedné z jeho místností, ale když roku 1953 dosáhl plnoletosti, musel se odstěhovat.</w:t>
      </w:r>
    </w:p>
    <w:p w14:paraId="7946D212" w14:textId="57BCE262" w:rsidR="00A6105D" w:rsidRDefault="001B4E0D" w:rsidP="001B4E0D">
      <w:pPr>
        <w:pStyle w:val="nadpis10"/>
        <w:rPr>
          <w:lang w:val="cs-CZ" w:eastAsia="cs-CZ"/>
        </w:rPr>
      </w:pPr>
      <w:bookmarkStart w:id="5" w:name="_Toc477457465"/>
      <w:r w:rsidRPr="001B4E0D">
        <w:rPr>
          <w:lang w:val="cs-CZ" w:eastAsia="cs-CZ"/>
        </w:rPr>
        <w:t>Studium</w:t>
      </w:r>
      <w:bookmarkEnd w:id="5"/>
    </w:p>
    <w:p w14:paraId="03B19009" w14:textId="396BF59B" w:rsidR="008E043C" w:rsidRPr="008E043C" w:rsidRDefault="008E043C" w:rsidP="008E043C">
      <w:pPr>
        <w:keepNext/>
        <w:framePr w:dropCap="drop" w:lines="3" w:wrap="around" w:vAnchor="text" w:hAnchor="text"/>
        <w:spacing w:after="0" w:line="1022" w:lineRule="exact"/>
        <w:ind w:firstLine="0"/>
        <w:textAlignment w:val="baseline"/>
        <w:rPr>
          <w:position w:val="-7"/>
          <w:sz w:val="124"/>
          <w:lang w:val="cs-CZ" w:eastAsia="cs-CZ"/>
        </w:rPr>
      </w:pPr>
      <w:r w:rsidRPr="008E043C">
        <w:rPr>
          <w:position w:val="-7"/>
          <w:sz w:val="124"/>
          <w:lang w:val="cs-CZ" w:eastAsia="cs-CZ"/>
        </w:rPr>
        <w:t>V</w:t>
      </w:r>
    </w:p>
    <w:p w14:paraId="20821B8B" w14:textId="6CC563B0" w:rsidR="008C2598" w:rsidRDefault="00C83C0D" w:rsidP="008C2598">
      <w:pPr>
        <w:ind w:firstLine="0"/>
        <w:rPr>
          <w:lang w:val="cs-CZ" w:eastAsia="cs-CZ"/>
        </w:rPr>
      </w:pPr>
      <w:r w:rsidRPr="00C83C0D">
        <w:rPr>
          <w:lang w:val="cs-CZ" w:eastAsia="cs-CZ"/>
        </w:rPr>
        <w:t>ystudoval scenáristiku</w:t>
      </w:r>
      <w:r w:rsidR="002C2D34">
        <w:rPr>
          <w:rStyle w:val="Znakapoznpodarou"/>
          <w:lang w:val="cs-CZ" w:eastAsia="cs-CZ"/>
        </w:rPr>
        <w:footnoteReference w:id="2"/>
      </w:r>
      <w:r w:rsidRPr="00C83C0D">
        <w:rPr>
          <w:lang w:val="cs-CZ" w:eastAsia="cs-CZ"/>
        </w:rPr>
        <w:t xml:space="preserve"> na pražské Filmové a televizní fakultě Akademie múzických umění (FAMU), již během studií působil jako pomocný režisér a asistent Alfréda Radoka. V Československu do roku 1968</w:t>
      </w:r>
      <w:r w:rsidR="00722C07">
        <w:rPr>
          <w:lang w:val="cs-CZ" w:eastAsia="cs-CZ"/>
        </w:rPr>
        <w:t xml:space="preserve"> </w:t>
      </w:r>
      <w:r w:rsidRPr="00C83C0D">
        <w:rPr>
          <w:lang w:val="cs-CZ" w:eastAsia="cs-CZ"/>
        </w:rPr>
        <w:t xml:space="preserve">společně s Miroslavem Ondříčkem natočil několik úspěšných snímků vyznačujících se </w:t>
      </w:r>
      <w:r w:rsidRPr="00C83C0D">
        <w:rPr>
          <w:lang w:val="cs-CZ" w:eastAsia="cs-CZ"/>
        </w:rPr>
        <w:lastRenderedPageBreak/>
        <w:t>sžíravým, až černohumorným pohledem na společnost. Černý Petr získal k překvapení svého tvůrce hlavní cenu na Mezinárodním filmovém festivalu v Locarnu (za Formanem tehdy zůstali režiséři zvučných jmen, Michelangelo Antonioni a Jean-Luc Godard), film Hoří, má panenko byl dokonce nominován na Oscara.</w:t>
      </w:r>
    </w:p>
    <w:p w14:paraId="67CD9CE6" w14:textId="77777777" w:rsidR="008C2598" w:rsidRDefault="004701A7" w:rsidP="008C2598">
      <w:pPr>
        <w:pStyle w:val="nadpis10"/>
        <w:rPr>
          <w:lang w:val="cs-CZ" w:eastAsia="cs-CZ"/>
        </w:rPr>
      </w:pPr>
      <w:bookmarkStart w:id="6" w:name="_Toc477457466"/>
      <w:r w:rsidRPr="00C83C0D">
        <w:rPr>
          <w:lang w:val="cs-CZ" w:eastAsia="cs-CZ"/>
        </w:rPr>
        <w:t>Amerika</w:t>
      </w:r>
      <w:bookmarkEnd w:id="6"/>
    </w:p>
    <w:p w14:paraId="6F21E295" w14:textId="1D9D1B61" w:rsidR="008E043C" w:rsidRPr="008E043C" w:rsidRDefault="008E043C" w:rsidP="008E043C">
      <w:pPr>
        <w:keepNext/>
        <w:framePr w:dropCap="drop" w:lines="3" w:wrap="around" w:vAnchor="text" w:hAnchor="text"/>
        <w:spacing w:after="0" w:line="1022" w:lineRule="exact"/>
        <w:ind w:firstLine="0"/>
        <w:textAlignment w:val="baseline"/>
        <w:rPr>
          <w:position w:val="-8"/>
          <w:sz w:val="125"/>
          <w:lang w:val="cs-CZ"/>
        </w:rPr>
      </w:pPr>
      <w:r w:rsidRPr="008E043C">
        <w:rPr>
          <w:position w:val="-8"/>
          <w:sz w:val="125"/>
          <w:lang w:val="cs-CZ"/>
        </w:rPr>
        <w:t>Z</w:t>
      </w:r>
    </w:p>
    <w:p w14:paraId="03EA3CCF" w14:textId="14A874FF" w:rsidR="008C2598" w:rsidRDefault="004701A7" w:rsidP="008C2598">
      <w:pPr>
        <w:ind w:firstLine="0"/>
        <w:rPr>
          <w:b/>
          <w:bCs/>
          <w:caps/>
          <w:lang w:val="cs-CZ"/>
        </w:rPr>
      </w:pPr>
      <w:r w:rsidRPr="008613EE">
        <w:rPr>
          <w:lang w:val="cs-CZ"/>
        </w:rPr>
        <w:t>a normalizace legálně odešel do USA, aby pokračoval ve své filmové tvorbě. Mohl tedy na svých filmech spolupracovat s českými filmaři, mj. kameramanem Miroslavem Ondříčkem a Amadea natočit v Kroměříži, Praze a okolí.</w:t>
      </w:r>
      <w:r>
        <w:rPr>
          <w:b/>
          <w:bCs/>
          <w:caps/>
          <w:lang w:val="cs-CZ"/>
        </w:rPr>
        <w:t xml:space="preserve"> </w:t>
      </w:r>
      <w:r w:rsidRPr="008613EE">
        <w:rPr>
          <w:lang w:val="cs-CZ"/>
        </w:rPr>
        <w:t>Silně „formanovský“ první americký film Taking Off („remake“ Konkursu) – aplikující jeho obvyklý, na české diváky orientovaný přístup na americké prostředí v doznívající éře hippies – byl oceněn první cenou poroty na festivalu v Cannes, ale komerčně neuspěl.</w:t>
      </w:r>
      <w:r>
        <w:rPr>
          <w:b/>
          <w:bCs/>
          <w:caps/>
          <w:lang w:val="cs-CZ"/>
        </w:rPr>
        <w:t xml:space="preserve"> </w:t>
      </w:r>
    </w:p>
    <w:p w14:paraId="078431B9" w14:textId="6E9FE2A5" w:rsidR="008C2598" w:rsidRDefault="004701A7" w:rsidP="008C2598">
      <w:pPr>
        <w:rPr>
          <w:lang w:val="cs-CZ"/>
        </w:rPr>
      </w:pPr>
      <w:r w:rsidRPr="008613EE">
        <w:rPr>
          <w:lang w:val="cs-CZ"/>
        </w:rPr>
        <w:t xml:space="preserve">Významného úspěchu u diváků dosáhl brzy, po třech letech, v roce 1974 svým dalším filmem, adaptací románu Kena Keseyho </w:t>
      </w:r>
      <w:hyperlink r:id="rId13" w:history="1">
        <w:r w:rsidRPr="008E043C">
          <w:rPr>
            <w:rStyle w:val="Hypertextovodkaz"/>
            <w:lang w:val="cs-CZ"/>
          </w:rPr>
          <w:t>Přelet nad kukaččím hnízdem.</w:t>
        </w:r>
      </w:hyperlink>
      <w:r w:rsidRPr="008613EE">
        <w:rPr>
          <w:lang w:val="cs-CZ"/>
        </w:rPr>
        <w:t xml:space="preserve"> Tento film americká Akademie filmových umění a věd ocenila pěti Oscary, včetně ceny za režii a nejlepší film. I jeho další filmy byly úspěšné, některé z nich více u kritiky než divácky (např. Valmont). Film Amadeus získal dalších osm Oscarů včetně obou hlavních kategorií.</w:t>
      </w:r>
    </w:p>
    <w:p w14:paraId="229E2973" w14:textId="671764D5" w:rsidR="004701A7" w:rsidRPr="008613EE" w:rsidRDefault="004701A7" w:rsidP="008C2598">
      <w:pPr>
        <w:rPr>
          <w:lang w:val="cs-CZ"/>
        </w:rPr>
      </w:pPr>
      <w:r w:rsidRPr="008613EE">
        <w:rPr>
          <w:lang w:val="cs-CZ"/>
        </w:rPr>
        <w:t>Je považován za jednoho z nejvýznamnějších českých – a významných amerických a světových – filmových režisérů, úspěšných jak u diváků, tak kritiků po celém světě.</w:t>
      </w:r>
      <w:r>
        <w:rPr>
          <w:b/>
          <w:bCs/>
          <w:caps/>
          <w:lang w:val="cs-CZ"/>
        </w:rPr>
        <w:t xml:space="preserve"> </w:t>
      </w:r>
      <w:r w:rsidRPr="008613EE">
        <w:rPr>
          <w:lang w:val="cs-CZ"/>
        </w:rPr>
        <w:t xml:space="preserve">31. ledna 2007 byl v Praze ve Slovanském domě slavnostně uveden v české premiéře jeho film Goyovy přízraky za účasti Natalie Portmanové a Javiera Bardema, kteří ve filmu ztvárnili dvě </w:t>
      </w:r>
      <w:r w:rsidRPr="008613EE">
        <w:rPr>
          <w:lang w:val="cs-CZ"/>
        </w:rPr>
        <w:t>ze tří hlavních rolí.</w:t>
      </w:r>
      <w:r>
        <w:rPr>
          <w:b/>
          <w:bCs/>
          <w:caps/>
          <w:lang w:val="cs-CZ"/>
        </w:rPr>
        <w:t xml:space="preserve"> </w:t>
      </w:r>
      <w:r w:rsidRPr="008613EE">
        <w:rPr>
          <w:lang w:val="cs-CZ"/>
        </w:rPr>
        <w:t>V dubnu 2007 mělo v Národním divadle premiéru nové nastudování jazzové opery Jiřího Suchého a Jiřího Šlitra Dobře placená procházka, které spolurežíroval se svým synem Petrem Formanem.</w:t>
      </w:r>
    </w:p>
    <w:p w14:paraId="7492E16D" w14:textId="77777777" w:rsidR="00122D1A" w:rsidRDefault="00122D1A" w:rsidP="00122D1A">
      <w:pPr>
        <w:keepNext/>
        <w:ind w:firstLine="0"/>
      </w:pPr>
      <w:r>
        <w:rPr>
          <w:noProof/>
          <w:lang w:val="cs-CZ" w:eastAsia="cs-CZ"/>
        </w:rPr>
        <w:drawing>
          <wp:inline distT="0" distB="0" distL="0" distR="0" wp14:anchorId="64C64D28" wp14:editId="5A87B200">
            <wp:extent cx="3098165" cy="3871160"/>
            <wp:effectExtent l="114300" t="114300" r="102235" b="148590"/>
            <wp:docPr id="5" name="Obrázek 5" descr="Goldman 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ldman b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87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D48FB9" w14:textId="29A58C29" w:rsidR="00122D1A" w:rsidRDefault="00122D1A" w:rsidP="00122D1A">
      <w:pPr>
        <w:pStyle w:val="Titulek"/>
      </w:pPr>
      <w:r>
        <w:t xml:space="preserve">Obrázek </w:t>
      </w:r>
      <w:r w:rsidR="00D33566">
        <w:fldChar w:fldCharType="begin"/>
      </w:r>
      <w:r w:rsidR="00D33566">
        <w:instrText xml:space="preserve"> SEQ Obrázek \* ARABIC </w:instrText>
      </w:r>
      <w:r w:rsidR="00D33566">
        <w:fldChar w:fldCharType="separate"/>
      </w:r>
      <w:r w:rsidR="007B4A95">
        <w:rPr>
          <w:noProof/>
        </w:rPr>
        <w:t>2</w:t>
      </w:r>
      <w:r w:rsidR="00D33566">
        <w:rPr>
          <w:noProof/>
        </w:rPr>
        <w:fldChar w:fldCharType="end"/>
      </w:r>
      <w:r>
        <w:t xml:space="preserve"> </w:t>
      </w:r>
      <w:r w:rsidRPr="00962391">
        <w:t>Bo Goldman (</w:t>
      </w:r>
      <w:r>
        <w:t>vlevo) a</w:t>
      </w:r>
      <w:r w:rsidRPr="00962391">
        <w:t xml:space="preserve"> Michael Douglas </w:t>
      </w:r>
      <w:r w:rsidR="0065651B">
        <w:t>na natáčení filmu “Přelet nad kukaččím hnízdem”</w:t>
      </w:r>
      <w:r w:rsidR="008E043C">
        <w:t>.</w:t>
      </w:r>
    </w:p>
    <w:p w14:paraId="26C7EC85" w14:textId="77777777" w:rsidR="00DE6840" w:rsidRDefault="00DE6840">
      <w:pPr>
        <w:ind w:firstLine="0"/>
        <w:jc w:val="left"/>
        <w:sectPr w:rsidR="00DE6840" w:rsidSect="009F6D59">
          <w:type w:val="continuous"/>
          <w:pgSz w:w="11907" w:h="16839" w:code="9"/>
          <w:pgMar w:top="792" w:right="720" w:bottom="720" w:left="720" w:header="720" w:footer="720" w:gutter="0"/>
          <w:cols w:num="2" w:sep="1" w:space="709"/>
          <w:titlePg/>
          <w:docGrid w:linePitch="360"/>
        </w:sectPr>
      </w:pPr>
      <w:r>
        <w:br w:type="page"/>
      </w:r>
    </w:p>
    <w:p w14:paraId="553BC789" w14:textId="1969AA58" w:rsidR="006A749D" w:rsidRDefault="00BD29AB" w:rsidP="006A749D">
      <w:pPr>
        <w:pStyle w:val="nadpis10"/>
      </w:pPr>
      <w:bookmarkStart w:id="7" w:name="_Toc477457467"/>
      <w:r>
        <w:lastRenderedPageBreak/>
        <w:t>Filmografie</w:t>
      </w:r>
      <w:bookmarkEnd w:id="7"/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3587"/>
        <w:gridCol w:w="1012"/>
        <w:gridCol w:w="6169"/>
      </w:tblGrid>
      <w:tr w:rsidR="00DE6840" w14:paraId="0F070101" w14:textId="0CA77C35" w:rsidTr="00E2737B">
        <w:trPr>
          <w:trHeight w:val="503"/>
        </w:trPr>
        <w:tc>
          <w:tcPr>
            <w:tcW w:w="3587" w:type="dxa"/>
            <w:shd w:val="clear" w:color="auto" w:fill="DB7544" w:themeFill="text2" w:themeFillTint="80"/>
            <w:vAlign w:val="center"/>
          </w:tcPr>
          <w:p w14:paraId="6EF86304" w14:textId="6C0172F3" w:rsidR="00DE6840" w:rsidRPr="00DE6840" w:rsidRDefault="00DE6840" w:rsidP="00E2737B">
            <w:pPr>
              <w:ind w:firstLine="0"/>
              <w:jc w:val="left"/>
              <w:rPr>
                <w:color w:val="FFFFFF" w:themeColor="background1"/>
              </w:rPr>
            </w:pPr>
            <w:r w:rsidRPr="00DE6840">
              <w:rPr>
                <w:color w:val="FFFFFF" w:themeColor="background1"/>
              </w:rPr>
              <w:t>Dílo</w:t>
            </w:r>
          </w:p>
        </w:tc>
        <w:tc>
          <w:tcPr>
            <w:tcW w:w="1012" w:type="dxa"/>
            <w:shd w:val="clear" w:color="auto" w:fill="DB7544" w:themeFill="text2" w:themeFillTint="80"/>
            <w:vAlign w:val="center"/>
          </w:tcPr>
          <w:p w14:paraId="49FB83FE" w14:textId="0EA3BDA1" w:rsidR="00DE6840" w:rsidRPr="00DE6840" w:rsidRDefault="00DE6840" w:rsidP="00E2737B">
            <w:pPr>
              <w:ind w:firstLine="0"/>
              <w:jc w:val="left"/>
              <w:rPr>
                <w:color w:val="FFFFFF" w:themeColor="background1"/>
              </w:rPr>
            </w:pPr>
            <w:r w:rsidRPr="00DE6840">
              <w:rPr>
                <w:color w:val="FFFFFF" w:themeColor="background1"/>
              </w:rPr>
              <w:t>Rok</w:t>
            </w:r>
          </w:p>
        </w:tc>
        <w:tc>
          <w:tcPr>
            <w:tcW w:w="6169" w:type="dxa"/>
            <w:shd w:val="clear" w:color="auto" w:fill="DB7544" w:themeFill="text2" w:themeFillTint="80"/>
            <w:vAlign w:val="center"/>
          </w:tcPr>
          <w:p w14:paraId="1054BD52" w14:textId="0E3D0EC8" w:rsidR="00DE6840" w:rsidRPr="00DE6840" w:rsidRDefault="00DE6840" w:rsidP="00E2737B">
            <w:pPr>
              <w:ind w:firstLine="0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Zajímavost</w:t>
            </w:r>
          </w:p>
        </w:tc>
      </w:tr>
      <w:tr w:rsidR="00DE6840" w14:paraId="224E545D" w14:textId="1DEFB1E2" w:rsidTr="00E2737B">
        <w:trPr>
          <w:trHeight w:val="503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1ABE3066" w14:textId="67DCF7DD" w:rsidR="00DE6840" w:rsidRDefault="00DE6840" w:rsidP="00E2737B">
            <w:pPr>
              <w:ind w:firstLine="0"/>
              <w:jc w:val="left"/>
            </w:pPr>
            <w:r>
              <w:t>Konkurs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0D5372E7" w14:textId="231DD106" w:rsidR="00DE6840" w:rsidRDefault="00DE6840" w:rsidP="00E2737B">
            <w:pPr>
              <w:ind w:firstLine="0"/>
              <w:jc w:val="center"/>
            </w:pPr>
            <w:r>
              <w:t>1963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0F87DC55" w14:textId="4876EE17" w:rsidR="00DE6840" w:rsidRDefault="00A27D4A" w:rsidP="00E2737B">
            <w:pPr>
              <w:ind w:firstLine="0"/>
              <w:jc w:val="left"/>
            </w:pPr>
            <w:r>
              <w:t>První dílo Miloše Formana</w:t>
            </w:r>
          </w:p>
        </w:tc>
      </w:tr>
      <w:tr w:rsidR="00DE6840" w14:paraId="61B2EEA7" w14:textId="6A1C6951" w:rsidTr="00E2737B">
        <w:trPr>
          <w:trHeight w:val="503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32073B7E" w14:textId="07551821" w:rsidR="00DE6840" w:rsidRDefault="00DE6840" w:rsidP="00E2737B">
            <w:pPr>
              <w:ind w:firstLine="0"/>
              <w:jc w:val="left"/>
            </w:pPr>
            <w:r>
              <w:t>Lásky jedné plavovlásky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5A822418" w14:textId="668B712B" w:rsidR="00DE6840" w:rsidRDefault="00DE6840" w:rsidP="00E2737B">
            <w:pPr>
              <w:ind w:firstLine="0"/>
              <w:jc w:val="center"/>
            </w:pPr>
            <w:r>
              <w:t>1965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5F012A5B" w14:textId="3ADCECD8" w:rsidR="00DE6840" w:rsidRDefault="00A27D4A" w:rsidP="00E2737B">
            <w:pPr>
              <w:ind w:firstLine="0"/>
              <w:jc w:val="left"/>
            </w:pPr>
            <w:r>
              <w:t>Film byl nominován na Oscara</w:t>
            </w:r>
          </w:p>
        </w:tc>
      </w:tr>
      <w:tr w:rsidR="00DE6840" w14:paraId="30AC7437" w14:textId="4AC2CE68" w:rsidTr="00E2737B">
        <w:trPr>
          <w:trHeight w:val="475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287A7707" w14:textId="0E817965" w:rsidR="00DE6840" w:rsidRDefault="00DE6840" w:rsidP="00E2737B">
            <w:pPr>
              <w:ind w:firstLine="0"/>
              <w:jc w:val="left"/>
            </w:pPr>
            <w:r>
              <w:t>Hoří, má panenko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7D3512C4" w14:textId="181ACFBE" w:rsidR="00DE6840" w:rsidRDefault="00DE6840" w:rsidP="00E2737B">
            <w:pPr>
              <w:ind w:firstLine="0"/>
              <w:jc w:val="center"/>
            </w:pPr>
            <w:r>
              <w:t>1967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2E755475" w14:textId="13CDE383" w:rsidR="00DE6840" w:rsidRDefault="00A27D4A" w:rsidP="00E2737B">
            <w:pPr>
              <w:ind w:firstLine="0"/>
              <w:jc w:val="left"/>
            </w:pPr>
            <w:r>
              <w:t>Většinu rolí ztvárnili neherci</w:t>
            </w:r>
          </w:p>
        </w:tc>
      </w:tr>
      <w:tr w:rsidR="00DE6840" w14:paraId="4A2BB445" w14:textId="6635DCD3" w:rsidTr="00E2737B">
        <w:trPr>
          <w:trHeight w:val="503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62F33AEB" w14:textId="57A05A67" w:rsidR="00DE6840" w:rsidRDefault="00DE6840" w:rsidP="00E2737B">
            <w:pPr>
              <w:ind w:firstLine="0"/>
              <w:jc w:val="left"/>
            </w:pPr>
            <w:r>
              <w:t>Přelet nad kukaččím hnízdem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28283A84" w14:textId="3DB90BF7" w:rsidR="00DE6840" w:rsidRDefault="00DE6840" w:rsidP="00E2737B">
            <w:pPr>
              <w:ind w:firstLine="0"/>
              <w:jc w:val="center"/>
            </w:pPr>
            <w:r>
              <w:t>1975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3B658011" w14:textId="2EA3D2CB" w:rsidR="00DE6840" w:rsidRDefault="00A27D4A" w:rsidP="00E2737B">
            <w:pPr>
              <w:ind w:firstLine="0"/>
              <w:jc w:val="left"/>
            </w:pPr>
            <w:r>
              <w:t>Adaptace knihy Vyhoďme ho z kola ven Kena Kesseyho</w:t>
            </w:r>
          </w:p>
        </w:tc>
      </w:tr>
      <w:tr w:rsidR="00DE6840" w14:paraId="0D9DC88F" w14:textId="3FEED7DB" w:rsidTr="00E2737B">
        <w:trPr>
          <w:trHeight w:val="503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09AF8AB8" w14:textId="296BF604" w:rsidR="00DE6840" w:rsidRDefault="00DE6840" w:rsidP="00E2737B">
            <w:pPr>
              <w:ind w:firstLine="0"/>
              <w:jc w:val="left"/>
            </w:pPr>
            <w:r>
              <w:t>Vlasy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2E696B8B" w14:textId="2DC9BFAF" w:rsidR="00DE6840" w:rsidRDefault="00DE6840" w:rsidP="00E2737B">
            <w:pPr>
              <w:ind w:firstLine="0"/>
              <w:jc w:val="center"/>
            </w:pPr>
            <w:r>
              <w:t>1979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48DBB191" w14:textId="08D2A342" w:rsidR="00DE6840" w:rsidRDefault="00A27D4A" w:rsidP="00E2737B">
            <w:pPr>
              <w:ind w:firstLine="0"/>
              <w:jc w:val="left"/>
            </w:pPr>
            <w:r>
              <w:t>Film byl natočen podle broadwayského muzikálu</w:t>
            </w:r>
          </w:p>
        </w:tc>
      </w:tr>
      <w:tr w:rsidR="00DE6840" w14:paraId="0FFCDEB7" w14:textId="2F37ECAE" w:rsidTr="00E2737B">
        <w:trPr>
          <w:trHeight w:val="503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7923CDEB" w14:textId="2FCB7A50" w:rsidR="00DE6840" w:rsidRDefault="00DE6840" w:rsidP="00E2737B">
            <w:pPr>
              <w:ind w:firstLine="0"/>
              <w:jc w:val="left"/>
            </w:pPr>
            <w:r>
              <w:t>Amadeus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6D9FA482" w14:textId="2C200B75" w:rsidR="00DE6840" w:rsidRDefault="00DE6840" w:rsidP="00E2737B">
            <w:pPr>
              <w:ind w:firstLine="0"/>
              <w:jc w:val="center"/>
            </w:pPr>
            <w:r>
              <w:t>1984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0F7FA35C" w14:textId="462D2E11" w:rsidR="00DE6840" w:rsidRDefault="00A27D4A" w:rsidP="00E2737B">
            <w:pPr>
              <w:ind w:firstLine="0"/>
              <w:jc w:val="left"/>
            </w:pPr>
            <w:r>
              <w:t>Film získal 8 Oscarů</w:t>
            </w:r>
          </w:p>
        </w:tc>
      </w:tr>
      <w:tr w:rsidR="00DE6840" w14:paraId="2FA51ACA" w14:textId="2EAAB33A" w:rsidTr="00E2737B">
        <w:trPr>
          <w:trHeight w:val="503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72F8C97A" w14:textId="64644A6A" w:rsidR="00DE6840" w:rsidRDefault="00DE6840" w:rsidP="00E2737B">
            <w:pPr>
              <w:ind w:firstLine="0"/>
              <w:jc w:val="left"/>
            </w:pPr>
            <w:r>
              <w:t>Lid versus Larry Flynt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4D563399" w14:textId="7687A636" w:rsidR="00DE6840" w:rsidRDefault="00DE6840" w:rsidP="00E2737B">
            <w:pPr>
              <w:ind w:firstLine="0"/>
              <w:jc w:val="center"/>
            </w:pPr>
            <w:r>
              <w:t>1996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65AA7163" w14:textId="2956EB14" w:rsidR="00DE6840" w:rsidRDefault="00A27D4A" w:rsidP="00E2737B">
            <w:pPr>
              <w:ind w:firstLine="0"/>
              <w:jc w:val="left"/>
            </w:pPr>
            <w:r>
              <w:t>Inspirovnáno životem zakladatele magazínu Hustler</w:t>
            </w:r>
          </w:p>
        </w:tc>
      </w:tr>
      <w:tr w:rsidR="00DE6840" w14:paraId="067943D1" w14:textId="56CCE171" w:rsidTr="00E2737B">
        <w:trPr>
          <w:trHeight w:val="475"/>
        </w:trPr>
        <w:tc>
          <w:tcPr>
            <w:tcW w:w="3587" w:type="dxa"/>
            <w:shd w:val="clear" w:color="auto" w:fill="F7E2D9" w:themeFill="text2" w:themeFillTint="1A"/>
            <w:vAlign w:val="center"/>
          </w:tcPr>
          <w:p w14:paraId="70D491E4" w14:textId="752B5475" w:rsidR="00DE6840" w:rsidRDefault="00DE6840" w:rsidP="00E2737B">
            <w:pPr>
              <w:ind w:firstLine="0"/>
              <w:jc w:val="left"/>
            </w:pPr>
            <w:r>
              <w:t>Muž na měsíci</w:t>
            </w:r>
          </w:p>
        </w:tc>
        <w:tc>
          <w:tcPr>
            <w:tcW w:w="1012" w:type="dxa"/>
            <w:shd w:val="clear" w:color="auto" w:fill="F7E2D9" w:themeFill="text2" w:themeFillTint="1A"/>
            <w:vAlign w:val="center"/>
          </w:tcPr>
          <w:p w14:paraId="25EDCB12" w14:textId="1A53FACD" w:rsidR="00DE6840" w:rsidRDefault="00DE6840" w:rsidP="00E2737B">
            <w:pPr>
              <w:ind w:firstLine="0"/>
              <w:jc w:val="center"/>
            </w:pPr>
            <w:r>
              <w:t>1999</w:t>
            </w:r>
          </w:p>
        </w:tc>
        <w:tc>
          <w:tcPr>
            <w:tcW w:w="6169" w:type="dxa"/>
            <w:shd w:val="clear" w:color="auto" w:fill="F7E2D9" w:themeFill="text2" w:themeFillTint="1A"/>
            <w:vAlign w:val="center"/>
          </w:tcPr>
          <w:p w14:paraId="0CF19D45" w14:textId="3C791B81" w:rsidR="00DE6840" w:rsidRDefault="00A27D4A" w:rsidP="00E2737B">
            <w:pPr>
              <w:ind w:firstLine="0"/>
              <w:jc w:val="left"/>
            </w:pPr>
            <w:r>
              <w:t>Inspirováno životem komika Andyho Kaufmana</w:t>
            </w:r>
          </w:p>
        </w:tc>
      </w:tr>
    </w:tbl>
    <w:p w14:paraId="35C5CE07" w14:textId="246325A0" w:rsidR="006A749D" w:rsidRDefault="006A749D" w:rsidP="006A749D"/>
    <w:p w14:paraId="0AA73EF9" w14:textId="45895245" w:rsidR="00196B17" w:rsidRDefault="00196B17" w:rsidP="00196B17">
      <w:pPr>
        <w:pStyle w:val="nadpis10"/>
      </w:pPr>
      <w:bookmarkStart w:id="8" w:name="_Toc477457468"/>
      <w:r>
        <w:t>Zdroje</w:t>
      </w:r>
      <w:bookmarkEnd w:id="8"/>
    </w:p>
    <w:p w14:paraId="4025F942" w14:textId="66921579" w:rsidR="00FE6B67" w:rsidRDefault="00FE6B67" w:rsidP="00EB516E">
      <w:pPr>
        <w:pStyle w:val="Odstavecseseznamem"/>
        <w:numPr>
          <w:ilvl w:val="0"/>
          <w:numId w:val="1"/>
        </w:numPr>
        <w:jc w:val="left"/>
      </w:pPr>
      <w:r>
        <w:t xml:space="preserve">Miloš Forman. In: </w:t>
      </w:r>
      <w:r w:rsidRPr="00FE6B67">
        <w:rPr>
          <w:i/>
          <w:iCs/>
        </w:rPr>
        <w:t>Wikipedia: the free encyclopedia</w:t>
      </w:r>
      <w:r>
        <w:t xml:space="preserve"> [online]. San Francisco (CA): Wikimedia Foundation, 2001- [cit. 2017-03-16]. Dostupné z: </w:t>
      </w:r>
      <w:hyperlink r:id="rId15" w:history="1">
        <w:r w:rsidR="007E2DBA" w:rsidRPr="008B49CA">
          <w:rPr>
            <w:rStyle w:val="Hypertextovodkaz"/>
          </w:rPr>
          <w:t>https://cs.wiipdia.org/wiki/Milo%C5% A1_Forman</w:t>
        </w:r>
      </w:hyperlink>
    </w:p>
    <w:p w14:paraId="0D4EBAB2" w14:textId="77777777" w:rsidR="00B10955" w:rsidRDefault="00B10955" w:rsidP="00B10955">
      <w:pPr>
        <w:pStyle w:val="Odstavecseseznamem"/>
        <w:ind w:left="360" w:firstLine="0"/>
        <w:jc w:val="left"/>
      </w:pPr>
    </w:p>
    <w:p w14:paraId="06AC5D83" w14:textId="53262A31" w:rsidR="00FE6B67" w:rsidRDefault="0094768F" w:rsidP="00FE6B67">
      <w:pPr>
        <w:pStyle w:val="Odstavecseseznamem"/>
        <w:numPr>
          <w:ilvl w:val="0"/>
          <w:numId w:val="1"/>
        </w:numPr>
      </w:pPr>
      <w:r>
        <w:t xml:space="preserve">Miloš Forman. In: </w:t>
      </w:r>
      <w:r>
        <w:rPr>
          <w:i/>
          <w:iCs/>
        </w:rPr>
        <w:t>Wikipedia: the free encyclopedia</w:t>
      </w:r>
      <w:r>
        <w:t xml:space="preserve"> [online]. San Francisco (CA): Wikimedia Foundation, 2001- [cit. 2017-03-16]. Dostupné z: </w:t>
      </w:r>
      <w:hyperlink r:id="rId16" w:anchor="/media/File:Milo%C5%A1_Forman_(signature).jpg" w:history="1">
        <w:r w:rsidRPr="008B49CA">
          <w:rPr>
            <w:rStyle w:val="Hypertextovodkaz"/>
          </w:rPr>
          <w:t>https://commons.wikimedia.org/wiki/Category:Milo%C5%A1_Forman?uselang=cs#/media/File:Milo%C5%A1_Forman_(signature).jpg</w:t>
        </w:r>
      </w:hyperlink>
      <w:r>
        <w:t xml:space="preserve"> </w:t>
      </w:r>
    </w:p>
    <w:p w14:paraId="3D9D4209" w14:textId="77777777" w:rsidR="00B10955" w:rsidRDefault="00B10955" w:rsidP="00B10955">
      <w:pPr>
        <w:pStyle w:val="Odstavecseseznamem"/>
      </w:pPr>
    </w:p>
    <w:p w14:paraId="7A2D798E" w14:textId="77777777" w:rsidR="00B10955" w:rsidRDefault="00B10955" w:rsidP="00B10955">
      <w:pPr>
        <w:pStyle w:val="Odstavecseseznamem"/>
        <w:ind w:left="360" w:firstLine="0"/>
      </w:pPr>
    </w:p>
    <w:p w14:paraId="13332DAA" w14:textId="23BEE8A7" w:rsidR="00B10955" w:rsidRPr="00FE6B67" w:rsidRDefault="00B10955" w:rsidP="00FE6B67">
      <w:pPr>
        <w:pStyle w:val="Odstavecseseznamem"/>
        <w:numPr>
          <w:ilvl w:val="0"/>
          <w:numId w:val="1"/>
        </w:numPr>
      </w:pPr>
      <w:r>
        <w:t xml:space="preserve">Miloš Forman. In: </w:t>
      </w:r>
      <w:r>
        <w:rPr>
          <w:i/>
          <w:iCs/>
        </w:rPr>
        <w:t>Wikipedia: the free encyclopedia</w:t>
      </w:r>
      <w:r>
        <w:t xml:space="preserve"> [online]. San Francisco (CA): Wikimedia Foundation, 2001- [cit. 2017-03-16]. Dostupné z: </w:t>
      </w:r>
      <w:hyperlink r:id="rId17" w:anchor="/media/File:Milos_Forman_crop.jpg" w:history="1">
        <w:r w:rsidRPr="008B49CA">
          <w:rPr>
            <w:rStyle w:val="Hypertextovodkaz"/>
          </w:rPr>
          <w:t>https://commons.wikimedia.org/wiki/Category:Milo%C5%A1_Forman?uselang=cs#/media/File:Milos_Forman_crop.jpg</w:t>
        </w:r>
      </w:hyperlink>
      <w:r>
        <w:t xml:space="preserve"> </w:t>
      </w:r>
    </w:p>
    <w:sectPr w:rsidR="00B10955" w:rsidRPr="00FE6B67" w:rsidSect="00DE6840">
      <w:pgSz w:w="11907" w:h="16839" w:code="9"/>
      <w:pgMar w:top="792" w:right="720" w:bottom="720" w:left="720" w:header="720" w:footer="720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517FF" w14:textId="77777777" w:rsidR="001D5A36" w:rsidRDefault="001D5A36" w:rsidP="00B82FC7">
      <w:pPr>
        <w:spacing w:after="0" w:line="240" w:lineRule="auto"/>
      </w:pPr>
      <w:r>
        <w:separator/>
      </w:r>
    </w:p>
  </w:endnote>
  <w:endnote w:type="continuationSeparator" w:id="0">
    <w:p w14:paraId="1011C332" w14:textId="77777777" w:rsidR="001D5A36" w:rsidRDefault="001D5A36" w:rsidP="00B8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2611535"/>
      <w:docPartObj>
        <w:docPartGallery w:val="Page Numbers (Bottom of Page)"/>
        <w:docPartUnique/>
      </w:docPartObj>
    </w:sdtPr>
    <w:sdtEndPr/>
    <w:sdtContent>
      <w:p w14:paraId="2B977D36" w14:textId="67F604F4" w:rsidR="00B40536" w:rsidRDefault="00B405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566" w:rsidRPr="00D33566">
          <w:rPr>
            <w:noProof/>
            <w:lang w:val="cs-CZ"/>
          </w:rPr>
          <w:t>2</w:t>
        </w:r>
        <w:r>
          <w:fldChar w:fldCharType="end"/>
        </w:r>
      </w:p>
    </w:sdtContent>
  </w:sdt>
  <w:p w14:paraId="4F9EEC9A" w14:textId="1371BF74" w:rsidR="00B82FC7" w:rsidRDefault="00B82F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AF509" w14:textId="77777777" w:rsidR="001D5A36" w:rsidRDefault="001D5A36" w:rsidP="00B82FC7">
      <w:pPr>
        <w:spacing w:after="0" w:line="240" w:lineRule="auto"/>
      </w:pPr>
      <w:r>
        <w:separator/>
      </w:r>
    </w:p>
  </w:footnote>
  <w:footnote w:type="continuationSeparator" w:id="0">
    <w:p w14:paraId="2DFDC174" w14:textId="77777777" w:rsidR="001D5A36" w:rsidRDefault="001D5A36" w:rsidP="00B82FC7">
      <w:pPr>
        <w:spacing w:after="0" w:line="240" w:lineRule="auto"/>
      </w:pPr>
      <w:r>
        <w:continuationSeparator/>
      </w:r>
    </w:p>
  </w:footnote>
  <w:footnote w:id="1">
    <w:p w14:paraId="7A17CD6E" w14:textId="26C4CC10" w:rsidR="0019469F" w:rsidRPr="0019469F" w:rsidRDefault="0019469F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Vysvětlení pojmu „protestantská rodina“</w:t>
      </w:r>
    </w:p>
  </w:footnote>
  <w:footnote w:id="2">
    <w:p w14:paraId="5E3434A5" w14:textId="68764BFD" w:rsidR="002C2D34" w:rsidRPr="002C2D34" w:rsidRDefault="002C2D34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>Vysvětlení pojmu „scénáristika“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365EB" w14:textId="6240684B" w:rsidR="005B3F79" w:rsidRDefault="005B3F79">
    <w:pPr>
      <w:pStyle w:val="Zhlav"/>
      <w:rPr>
        <w:lang w:val="cs-CZ"/>
      </w:rPr>
    </w:pPr>
    <w:r>
      <w:rPr>
        <w:lang w:val="cs-CZ"/>
      </w:rPr>
      <w:t>Základní škola Nové Město na Moravě</w:t>
    </w:r>
  </w:p>
  <w:p w14:paraId="5BEDDE7C" w14:textId="77777777" w:rsidR="009C17E5" w:rsidRPr="005B3F79" w:rsidRDefault="009C17E5">
    <w:pPr>
      <w:pStyle w:val="Zhlav"/>
      <w:rPr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016C"/>
    <w:multiLevelType w:val="hybridMultilevel"/>
    <w:tmpl w:val="55E0DA4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AF"/>
    <w:rsid w:val="00025012"/>
    <w:rsid w:val="0002536E"/>
    <w:rsid w:val="00045180"/>
    <w:rsid w:val="00071630"/>
    <w:rsid w:val="00090CE5"/>
    <w:rsid w:val="000D26DF"/>
    <w:rsid w:val="0011092C"/>
    <w:rsid w:val="0011281E"/>
    <w:rsid w:val="001147BC"/>
    <w:rsid w:val="00122D1A"/>
    <w:rsid w:val="00185A41"/>
    <w:rsid w:val="0019469F"/>
    <w:rsid w:val="00196B17"/>
    <w:rsid w:val="001A4E18"/>
    <w:rsid w:val="001B4E0D"/>
    <w:rsid w:val="001D5A36"/>
    <w:rsid w:val="001E6B2D"/>
    <w:rsid w:val="00203849"/>
    <w:rsid w:val="00224822"/>
    <w:rsid w:val="002306C2"/>
    <w:rsid w:val="00295DA7"/>
    <w:rsid w:val="002A22C9"/>
    <w:rsid w:val="002C2D34"/>
    <w:rsid w:val="002E6B5A"/>
    <w:rsid w:val="002F1789"/>
    <w:rsid w:val="0030182D"/>
    <w:rsid w:val="0034530C"/>
    <w:rsid w:val="003C347C"/>
    <w:rsid w:val="003D4BFC"/>
    <w:rsid w:val="003E7BF4"/>
    <w:rsid w:val="00404C93"/>
    <w:rsid w:val="004156D0"/>
    <w:rsid w:val="00430BDC"/>
    <w:rsid w:val="00432670"/>
    <w:rsid w:val="004701A7"/>
    <w:rsid w:val="00470549"/>
    <w:rsid w:val="0048180E"/>
    <w:rsid w:val="00497113"/>
    <w:rsid w:val="004A3731"/>
    <w:rsid w:val="004B744D"/>
    <w:rsid w:val="004C74B4"/>
    <w:rsid w:val="00526E52"/>
    <w:rsid w:val="00541D0F"/>
    <w:rsid w:val="00544A89"/>
    <w:rsid w:val="005A1491"/>
    <w:rsid w:val="005B3F79"/>
    <w:rsid w:val="00603B59"/>
    <w:rsid w:val="00622FA7"/>
    <w:rsid w:val="00627184"/>
    <w:rsid w:val="00632BA6"/>
    <w:rsid w:val="00635108"/>
    <w:rsid w:val="00637DE9"/>
    <w:rsid w:val="0065651B"/>
    <w:rsid w:val="00666CD3"/>
    <w:rsid w:val="00692D14"/>
    <w:rsid w:val="006A207E"/>
    <w:rsid w:val="006A749D"/>
    <w:rsid w:val="006B4B2C"/>
    <w:rsid w:val="006D11E0"/>
    <w:rsid w:val="00700113"/>
    <w:rsid w:val="00707C6F"/>
    <w:rsid w:val="00722C07"/>
    <w:rsid w:val="00752869"/>
    <w:rsid w:val="00767EE0"/>
    <w:rsid w:val="0077437C"/>
    <w:rsid w:val="007A54BE"/>
    <w:rsid w:val="007B4A95"/>
    <w:rsid w:val="007E2DBA"/>
    <w:rsid w:val="00820D12"/>
    <w:rsid w:val="008338A9"/>
    <w:rsid w:val="008613EE"/>
    <w:rsid w:val="008A404E"/>
    <w:rsid w:val="008C2598"/>
    <w:rsid w:val="008E043C"/>
    <w:rsid w:val="008E1A8D"/>
    <w:rsid w:val="0094768F"/>
    <w:rsid w:val="00970B9A"/>
    <w:rsid w:val="00990B98"/>
    <w:rsid w:val="00997B00"/>
    <w:rsid w:val="009C0DD5"/>
    <w:rsid w:val="009C17E5"/>
    <w:rsid w:val="009D19D4"/>
    <w:rsid w:val="009E3C39"/>
    <w:rsid w:val="009F6D59"/>
    <w:rsid w:val="00A01C02"/>
    <w:rsid w:val="00A27D4A"/>
    <w:rsid w:val="00A351BC"/>
    <w:rsid w:val="00A370AF"/>
    <w:rsid w:val="00A52647"/>
    <w:rsid w:val="00A54A0E"/>
    <w:rsid w:val="00A6105D"/>
    <w:rsid w:val="00A61D22"/>
    <w:rsid w:val="00A744D4"/>
    <w:rsid w:val="00A76280"/>
    <w:rsid w:val="00B10955"/>
    <w:rsid w:val="00B300AD"/>
    <w:rsid w:val="00B40536"/>
    <w:rsid w:val="00B42D01"/>
    <w:rsid w:val="00B44A1D"/>
    <w:rsid w:val="00B7216D"/>
    <w:rsid w:val="00B82FC7"/>
    <w:rsid w:val="00BA5299"/>
    <w:rsid w:val="00BA6014"/>
    <w:rsid w:val="00BD1820"/>
    <w:rsid w:val="00BD29AB"/>
    <w:rsid w:val="00C0366D"/>
    <w:rsid w:val="00C22490"/>
    <w:rsid w:val="00C33695"/>
    <w:rsid w:val="00C42611"/>
    <w:rsid w:val="00C51A48"/>
    <w:rsid w:val="00C57521"/>
    <w:rsid w:val="00C72294"/>
    <w:rsid w:val="00C83C0D"/>
    <w:rsid w:val="00CB074E"/>
    <w:rsid w:val="00D14341"/>
    <w:rsid w:val="00D16940"/>
    <w:rsid w:val="00D27840"/>
    <w:rsid w:val="00D33566"/>
    <w:rsid w:val="00D463C2"/>
    <w:rsid w:val="00D56BEC"/>
    <w:rsid w:val="00D92D88"/>
    <w:rsid w:val="00DE6840"/>
    <w:rsid w:val="00DF4E3F"/>
    <w:rsid w:val="00DF4ED6"/>
    <w:rsid w:val="00E0307B"/>
    <w:rsid w:val="00E03517"/>
    <w:rsid w:val="00E06DED"/>
    <w:rsid w:val="00E22D2C"/>
    <w:rsid w:val="00E2737B"/>
    <w:rsid w:val="00E71D92"/>
    <w:rsid w:val="00E8757D"/>
    <w:rsid w:val="00EB516E"/>
    <w:rsid w:val="00ED23C1"/>
    <w:rsid w:val="00ED60D0"/>
    <w:rsid w:val="00EE3B06"/>
    <w:rsid w:val="00EE53FF"/>
    <w:rsid w:val="00EF0F52"/>
    <w:rsid w:val="00EF2CD5"/>
    <w:rsid w:val="00EF77A2"/>
    <w:rsid w:val="00F27A51"/>
    <w:rsid w:val="00F4214D"/>
    <w:rsid w:val="00F46DD1"/>
    <w:rsid w:val="00FE6B6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3CA66A"/>
  <w15:chartTrackingRefBased/>
  <w15:docId w15:val="{A5CC3024-45D7-4FFE-AED1-D7FD31BE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0549"/>
    <w:pPr>
      <w:ind w:firstLine="720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92D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F4E12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C426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cs-CZ"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0">
    <w:name w:val="nadpis 1"/>
    <w:basedOn w:val="Normln"/>
    <w:next w:val="Normln"/>
    <w:link w:val="Znaknadpisu1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</w:rPr>
  </w:style>
  <w:style w:type="paragraph" w:customStyle="1" w:styleId="nadpis20">
    <w:name w:val="nadpis 2"/>
    <w:basedOn w:val="Normln"/>
    <w:next w:val="Normln"/>
    <w:link w:val="Znaknadpisu2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</w:rPr>
  </w:style>
  <w:style w:type="paragraph" w:customStyle="1" w:styleId="nadpis3">
    <w:name w:val="nadpis 3"/>
    <w:basedOn w:val="Normln"/>
    <w:next w:val="Normln"/>
    <w:link w:val="Znaknadpisu3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nadpis4">
    <w:name w:val="nadpis 4"/>
    <w:basedOn w:val="Normln"/>
    <w:next w:val="Normln"/>
    <w:link w:val="Znaknadpisu4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link w:val="NzevChar"/>
    <w:uiPriority w:val="1"/>
    <w:qFormat/>
    <w:rsid w:val="00ED23C1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NzevChar">
    <w:name w:val="Název Char"/>
    <w:basedOn w:val="Standardnpsmoodstavce"/>
    <w:link w:val="Nzev"/>
    <w:uiPriority w:val="1"/>
    <w:rsid w:val="00ED23C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nadpis">
    <w:name w:val="Subtitle"/>
    <w:basedOn w:val="Normln"/>
    <w:next w:val="Normln"/>
    <w:link w:val="PodnadpisChar"/>
    <w:uiPriority w:val="2"/>
    <w:qFormat/>
    <w:rsid w:val="00ED23C1"/>
    <w:pPr>
      <w:numPr>
        <w:ilvl w:val="1"/>
      </w:numPr>
      <w:spacing w:before="240" w:after="600" w:line="240" w:lineRule="auto"/>
      <w:ind w:firstLine="720"/>
    </w:pPr>
    <w:rPr>
      <w:rFonts w:asciiTheme="majorHAnsi" w:eastAsiaTheme="majorEastAsia" w:hAnsiTheme="majorHAnsi" w:cstheme="majorBidi"/>
      <w:color w:val="5A5A5A" w:themeColor="text1" w:themeTint="A5"/>
    </w:rPr>
  </w:style>
  <w:style w:type="character" w:customStyle="1" w:styleId="PodnadpisChar">
    <w:name w:val="Podnadpis Char"/>
    <w:basedOn w:val="Standardnpsmoodstavce"/>
    <w:link w:val="Podnadpis"/>
    <w:uiPriority w:val="2"/>
    <w:rsid w:val="00ED23C1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nadpisu1">
    <w:name w:val="Znak nadpisu 1"/>
    <w:basedOn w:val="Standardnpsmoodstavce"/>
    <w:link w:val="nadpis10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Nadpisbloku">
    <w:name w:val="Nadpis bloku"/>
    <w:basedOn w:val="Normln"/>
    <w:next w:val="Bloktextu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popisek">
    <w:name w:val="popisek"/>
    <w:basedOn w:val="Normln"/>
    <w:next w:val="Normln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Bloktextu">
    <w:name w:val="Blok textu"/>
    <w:basedOn w:val="Normln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Znaknadpisu2">
    <w:name w:val="Znak nadpisu 2"/>
    <w:basedOn w:val="Standardnpsmoodstavce"/>
    <w:link w:val="nadpis20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Znaknadpisu3">
    <w:name w:val="Znak nadpisu 3"/>
    <w:basedOn w:val="Standardnpsmoodstavce"/>
    <w:link w:val="nadpis3"/>
    <w:uiPriority w:val="3"/>
    <w:rPr>
      <w:b/>
      <w:bCs/>
    </w:rPr>
  </w:style>
  <w:style w:type="paragraph" w:styleId="Citt">
    <w:name w:val="Quote"/>
    <w:basedOn w:val="Normln"/>
    <w:next w:val="Normln"/>
    <w:link w:val="CittCh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tChar">
    <w:name w:val="Citát Char"/>
    <w:basedOn w:val="Standardnpsmoodstavce"/>
    <w:link w:val="Citt"/>
    <w:uiPriority w:val="3"/>
    <w:rPr>
      <w:i/>
      <w:iCs/>
      <w:color w:val="404040" w:themeColor="text1" w:themeTint="BF"/>
      <w:sz w:val="28"/>
    </w:rPr>
  </w:style>
  <w:style w:type="character" w:customStyle="1" w:styleId="Znaknadpisu4">
    <w:name w:val="Znak nadpisu 4"/>
    <w:basedOn w:val="Standardnpsmoodstavce"/>
    <w:link w:val="nadpis4"/>
    <w:uiPriority w:val="3"/>
    <w:semiHidden/>
    <w:rPr>
      <w:rFonts w:asciiTheme="majorHAnsi" w:eastAsiaTheme="majorEastAsia" w:hAnsiTheme="majorHAnsi" w:cstheme="majorBidi"/>
    </w:rPr>
  </w:style>
  <w:style w:type="paragraph" w:styleId="Bezmezer">
    <w:name w:val="No Spacing"/>
    <w:uiPriority w:val="99"/>
    <w:qFormat/>
    <w:pPr>
      <w:spacing w:after="0" w:line="240" w:lineRule="auto"/>
    </w:pPr>
  </w:style>
  <w:style w:type="paragraph" w:customStyle="1" w:styleId="Kontaktninformace">
    <w:name w:val="Kontaktní informace"/>
    <w:basedOn w:val="Normln"/>
    <w:uiPriority w:val="4"/>
    <w:qFormat/>
    <w:pPr>
      <w:spacing w:after="0"/>
    </w:pPr>
  </w:style>
  <w:style w:type="character" w:styleId="Siln">
    <w:name w:val="Strong"/>
    <w:basedOn w:val="Standardnpsmoodstavce"/>
    <w:uiPriority w:val="22"/>
    <w:unhideWhenUsed/>
    <w:qFormat/>
    <w:rPr>
      <w:b/>
      <w:bCs/>
      <w:color w:val="5A5A5A" w:themeColor="text1" w:themeTint="A5"/>
    </w:rPr>
  </w:style>
  <w:style w:type="paragraph" w:customStyle="1" w:styleId="Zhlavkontaktu">
    <w:name w:val="Záhlaví kontaktu"/>
    <w:basedOn w:val="Normln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</w:rPr>
  </w:style>
  <w:style w:type="paragraph" w:customStyle="1" w:styleId="Organizace">
    <w:name w:val="Organizace"/>
    <w:basedOn w:val="Normln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hAnsi="Segoe UI" w:cs="Segoe UI"/>
      <w:sz w:val="18"/>
    </w:rPr>
  </w:style>
  <w:style w:type="character" w:customStyle="1" w:styleId="Nadpis2Char">
    <w:name w:val="Nadpis 2 Char"/>
    <w:basedOn w:val="Standardnpsmoodstavce"/>
    <w:link w:val="Nadpis2"/>
    <w:uiPriority w:val="9"/>
    <w:rsid w:val="00C42611"/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cs-CZ"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B82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2FC7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B82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2FC7"/>
    <w:rPr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2647"/>
    <w:pPr>
      <w:spacing w:after="0" w:line="240" w:lineRule="auto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2647"/>
  </w:style>
  <w:style w:type="character" w:styleId="Znakapoznpodarou">
    <w:name w:val="footnote reference"/>
    <w:basedOn w:val="Standardnpsmoodstavce"/>
    <w:uiPriority w:val="99"/>
    <w:semiHidden/>
    <w:unhideWhenUsed/>
    <w:rsid w:val="00A52647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A52647"/>
    <w:rPr>
      <w:color w:val="3E84A3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92D14"/>
    <w:rPr>
      <w:rFonts w:asciiTheme="majorHAnsi" w:eastAsiaTheme="majorEastAsia" w:hAnsiTheme="majorHAnsi" w:cstheme="majorBidi"/>
      <w:color w:val="AF4E12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692D14"/>
    <w:pPr>
      <w:spacing w:line="259" w:lineRule="auto"/>
      <w:outlineLvl w:val="9"/>
    </w:pPr>
    <w:rPr>
      <w:kern w:val="0"/>
      <w:lang w:val="cs-CZ" w:eastAsia="cs-CZ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692D14"/>
    <w:pPr>
      <w:spacing w:after="10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A4E18"/>
    <w:pPr>
      <w:spacing w:after="0" w:line="240" w:lineRule="auto"/>
    </w:pPr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A4E18"/>
  </w:style>
  <w:style w:type="character" w:styleId="Odkaznavysvtlivky">
    <w:name w:val="endnote reference"/>
    <w:basedOn w:val="Standardnpsmoodstavce"/>
    <w:uiPriority w:val="99"/>
    <w:semiHidden/>
    <w:unhideWhenUsed/>
    <w:rsid w:val="001A4E18"/>
    <w:rPr>
      <w:vertAlign w:val="superscript"/>
    </w:rPr>
  </w:style>
  <w:style w:type="paragraph" w:styleId="Titulek">
    <w:name w:val="caption"/>
    <w:basedOn w:val="Normln"/>
    <w:next w:val="Normln"/>
    <w:uiPriority w:val="3"/>
    <w:unhideWhenUsed/>
    <w:qFormat/>
    <w:rsid w:val="00122D1A"/>
    <w:pPr>
      <w:spacing w:line="240" w:lineRule="auto"/>
    </w:pPr>
    <w:rPr>
      <w:i/>
      <w:iCs/>
      <w:color w:val="391A0B" w:themeColor="text2"/>
      <w:sz w:val="18"/>
      <w:szCs w:val="18"/>
    </w:rPr>
  </w:style>
  <w:style w:type="character" w:styleId="slodku">
    <w:name w:val="line number"/>
    <w:basedOn w:val="Standardnpsmoodstavce"/>
    <w:uiPriority w:val="99"/>
    <w:semiHidden/>
    <w:unhideWhenUsed/>
    <w:rsid w:val="009F6D59"/>
  </w:style>
  <w:style w:type="paragraph" w:styleId="Odstavecseseznamem">
    <w:name w:val="List Paragraph"/>
    <w:basedOn w:val="Normln"/>
    <w:uiPriority w:val="34"/>
    <w:unhideWhenUsed/>
    <w:qFormat/>
    <w:rsid w:val="00FE6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s.wikipedia.org/wiki/P%C5%99elet_nad_kuka%C4%8D%C4%8D%C3%ADm_hn%C3%ADzde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commons.wikimedia.org/wiki/Category:Milo%C5%A1_Forman?uselang=c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iki/Category:Milo%C5%A1_Forman?uselang=c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cs.wiipdia.org/wiki/Milo%C5%25%20A1_Forman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i\AppData\Roaming\Microsoft\Templates\Bulletin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99E1F8-888D-47B9-80D8-10AC324BB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Bulletin.dotx</Template>
  <TotalTime>56</TotalTime>
  <Pages>4</Pages>
  <Words>1086</Words>
  <Characters>6409</Characters>
  <Application>Microsoft Office Word</Application>
  <DocSecurity>0</DocSecurity>
  <Lines>53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Miroslav Sláma</dc:creator>
  <cp:keywords/>
  <cp:lastModifiedBy>Miroslav Sláma</cp:lastModifiedBy>
  <cp:revision>1</cp:revision>
  <cp:lastPrinted>2012-08-02T20:18:00Z</cp:lastPrinted>
  <dcterms:created xsi:type="dcterms:W3CDTF">2017-03-12T19:48:00Z</dcterms:created>
  <dcterms:modified xsi:type="dcterms:W3CDTF">2017-03-18T13:04:00Z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